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3EBA" w14:textId="31023213" w:rsidR="00A73DEC" w:rsidRPr="001438A2" w:rsidRDefault="00501CA0" w:rsidP="00C533AD">
      <w:pPr>
        <w:rPr>
          <w:rFonts w:ascii="TH SarabunIT๙" w:hAnsi="TH SarabunIT๙" w:cs="TH SarabunIT๙"/>
        </w:rPr>
      </w:pPr>
      <w:r w:rsidRPr="001438A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704" behindDoc="1" locked="0" layoutInCell="1" allowOverlap="1" wp14:anchorId="655FEB51" wp14:editId="7E8AE1B7">
            <wp:simplePos x="0" y="0"/>
            <wp:positionH relativeFrom="column">
              <wp:posOffset>2292350</wp:posOffset>
            </wp:positionH>
            <wp:positionV relativeFrom="paragraph">
              <wp:posOffset>157480</wp:posOffset>
            </wp:positionV>
            <wp:extent cx="999490" cy="11055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04E05" w14:textId="77777777" w:rsidR="00A73DEC" w:rsidRPr="001438A2" w:rsidRDefault="00A73DEC" w:rsidP="00C533AD">
      <w:pPr>
        <w:rPr>
          <w:rFonts w:ascii="TH SarabunIT๙" w:hAnsi="TH SarabunIT๙" w:cs="TH SarabunIT๙"/>
        </w:rPr>
      </w:pPr>
    </w:p>
    <w:p w14:paraId="0CADF79A" w14:textId="77777777" w:rsidR="001D26C5" w:rsidRPr="001438A2" w:rsidRDefault="001D26C5" w:rsidP="00C533AD">
      <w:pPr>
        <w:spacing w:before="360"/>
        <w:rPr>
          <w:rFonts w:ascii="TH SarabunIT๙" w:hAnsi="TH SarabunIT๙" w:cs="TH SarabunIT๙"/>
        </w:rPr>
      </w:pPr>
    </w:p>
    <w:p w14:paraId="09008400" w14:textId="77777777" w:rsidR="006C7A49" w:rsidRPr="001438A2" w:rsidRDefault="006C7A49" w:rsidP="00591178">
      <w:pPr>
        <w:rPr>
          <w:rFonts w:ascii="TH SarabunIT๙" w:hAnsi="TH SarabunIT๙" w:cs="TH SarabunIT๙"/>
          <w:cs/>
        </w:rPr>
      </w:pPr>
      <w:r w:rsidRPr="001438A2">
        <w:rPr>
          <w:rFonts w:ascii="TH SarabunIT๙" w:hAnsi="TH SarabunIT๙" w:cs="TH SarabunIT๙"/>
          <w:cs/>
        </w:rPr>
        <w:t>ที่</w:t>
      </w:r>
      <w:r w:rsidRPr="001438A2">
        <w:rPr>
          <w:rFonts w:ascii="TH SarabunIT๙" w:hAnsi="TH SarabunIT๙" w:cs="TH SarabunIT๙"/>
        </w:rPr>
        <w:t xml:space="preserve"> </w:t>
      </w:r>
      <w:r w:rsidR="006A1F6E" w:rsidRPr="001438A2">
        <w:rPr>
          <w:rFonts w:ascii="TH SarabunIT๙" w:hAnsi="TH SarabunIT๙" w:cs="TH SarabunIT๙"/>
          <w:cs/>
        </w:rPr>
        <w:t xml:space="preserve">มท </w:t>
      </w:r>
      <w:r w:rsidR="00192B56" w:rsidRPr="001438A2">
        <w:rPr>
          <w:rFonts w:ascii="TH SarabunIT๙" w:hAnsi="TH SarabunIT๙" w:cs="TH SarabunIT๙"/>
          <w:cs/>
        </w:rPr>
        <w:t>๐๘๑๖.๒</w:t>
      </w:r>
      <w:r w:rsidRPr="001438A2">
        <w:rPr>
          <w:rFonts w:ascii="TH SarabunIT๙" w:hAnsi="TH SarabunIT๙" w:cs="TH SarabunIT๙"/>
        </w:rPr>
        <w:t>/</w:t>
      </w:r>
      <w:r w:rsidR="00C47CD1">
        <w:rPr>
          <w:rFonts w:ascii="TH SarabunIT๙" w:hAnsi="TH SarabunIT๙" w:cs="TH SarabunIT๙" w:hint="cs"/>
          <w:cs/>
        </w:rPr>
        <w:t>ว</w:t>
      </w:r>
    </w:p>
    <w:p w14:paraId="73D49830" w14:textId="77777777" w:rsidR="00FC1979" w:rsidRPr="00BE0CCC" w:rsidRDefault="009D4E89" w:rsidP="00591178">
      <w:pPr>
        <w:tabs>
          <w:tab w:val="left" w:pos="284"/>
        </w:tabs>
        <w:spacing w:before="120"/>
        <w:rPr>
          <w:rFonts w:ascii="TH SarabunIT๙" w:hAnsi="TH SarabunIT๙" w:cs="TH SarabunIT๙"/>
          <w:color w:val="000000"/>
        </w:rPr>
      </w:pPr>
      <w:r w:rsidRPr="001438A2">
        <w:rPr>
          <w:rFonts w:ascii="TH SarabunIT๙" w:hAnsi="TH SarabunIT๙" w:cs="TH SarabunIT๙"/>
          <w:cs/>
        </w:rPr>
        <w:t>ถึง</w:t>
      </w:r>
      <w:r w:rsidR="00FE5383" w:rsidRPr="001438A2">
        <w:rPr>
          <w:rFonts w:ascii="TH SarabunIT๙" w:hAnsi="TH SarabunIT๙" w:cs="TH SarabunIT๙"/>
          <w:cs/>
        </w:rPr>
        <w:t xml:space="preserve">  </w:t>
      </w:r>
      <w:r w:rsidR="00773BAD">
        <w:rPr>
          <w:rFonts w:ascii="TH SarabunIT๙" w:hAnsi="TH SarabunIT๙" w:cs="TH SarabunIT๙" w:hint="cs"/>
          <w:cs/>
        </w:rPr>
        <w:t>สำนักงานส่งเสริมการปกครองท้องถิ่น</w:t>
      </w:r>
      <w:r w:rsidR="00773BAD" w:rsidRPr="00481239">
        <w:rPr>
          <w:rFonts w:ascii="TH SarabunIT๙" w:hAnsi="TH SarabunIT๙" w:cs="TH SarabunIT๙" w:hint="cs"/>
          <w:color w:val="000000"/>
          <w:cs/>
        </w:rPr>
        <w:t xml:space="preserve">จังหวัด </w:t>
      </w:r>
      <w:r w:rsidR="00773BAD" w:rsidRPr="00BE0CCC">
        <w:rPr>
          <w:rFonts w:ascii="TH SarabunIT๙" w:hAnsi="TH SarabunIT๙" w:cs="TH SarabunIT๙" w:hint="cs"/>
          <w:color w:val="000000"/>
          <w:cs/>
        </w:rPr>
        <w:t>(ตามบัญชีแนบท้าย)</w:t>
      </w:r>
      <w:r w:rsidR="00FC1979" w:rsidRPr="00BE0CCC">
        <w:rPr>
          <w:rFonts w:ascii="TH SarabunIT๙" w:hAnsi="TH SarabunIT๙" w:cs="TH SarabunIT๙"/>
          <w:color w:val="000000"/>
          <w:cs/>
        </w:rPr>
        <w:t xml:space="preserve">  </w:t>
      </w:r>
    </w:p>
    <w:p w14:paraId="3DDF5F60" w14:textId="77777777" w:rsidR="00C763CE" w:rsidRDefault="00C763CE" w:rsidP="00591178">
      <w:pPr>
        <w:tabs>
          <w:tab w:val="left" w:pos="851"/>
          <w:tab w:val="left" w:pos="1440"/>
        </w:tabs>
        <w:ind w:firstLine="1418"/>
        <w:jc w:val="thaiDistribute"/>
        <w:rPr>
          <w:rFonts w:ascii="TH SarabunIT๙" w:hAnsi="TH SarabunIT๙" w:cs="TH SarabunIT๙"/>
        </w:rPr>
      </w:pPr>
    </w:p>
    <w:p w14:paraId="3D5ABC1E" w14:textId="248E8173" w:rsidR="00E91BBB" w:rsidRPr="00122450" w:rsidRDefault="00CF09F1" w:rsidP="00122450">
      <w:pPr>
        <w:tabs>
          <w:tab w:val="left" w:pos="1418"/>
          <w:tab w:val="left" w:pos="1701"/>
          <w:tab w:val="left" w:pos="2127"/>
          <w:tab w:val="right" w:pos="9071"/>
        </w:tabs>
        <w:spacing w:before="240"/>
        <w:jc w:val="thaiDistribute"/>
        <w:rPr>
          <w:rFonts w:ascii="TH SarabunIT๙" w:hAnsi="TH SarabunIT๙" w:cs="TH SarabunIT๙"/>
        </w:rPr>
      </w:pPr>
      <w:r w:rsidRPr="00CF09F1">
        <w:rPr>
          <w:rFonts w:ascii="TH SarabunIT๙" w:hAnsi="TH SarabunIT๙" w:cs="TH SarabunIT๙" w:hint="cs"/>
          <w:spacing w:val="-8"/>
          <w:cs/>
        </w:rPr>
        <w:t xml:space="preserve">                    </w:t>
      </w:r>
      <w:r w:rsidR="00143351">
        <w:rPr>
          <w:rFonts w:ascii="TH SarabunIT๙" w:hAnsi="TH SarabunIT๙" w:cs="TH SarabunIT๙"/>
          <w:spacing w:val="-8"/>
          <w:cs/>
        </w:rPr>
        <w:tab/>
      </w:r>
      <w:r w:rsidR="003263BB" w:rsidRPr="009E5E3A">
        <w:rPr>
          <w:rFonts w:ascii="TH SarabunIT๙" w:hAnsi="TH SarabunIT๙" w:cs="TH SarabunIT๙"/>
          <w:spacing w:val="-6"/>
          <w:cs/>
        </w:rPr>
        <w:t>ตาม</w:t>
      </w:r>
      <w:r w:rsidR="007535D3" w:rsidRPr="009E5E3A">
        <w:rPr>
          <w:rFonts w:ascii="TH SarabunIT๙" w:hAnsi="TH SarabunIT๙" w:cs="TH SarabunIT๙" w:hint="cs"/>
          <w:spacing w:val="-6"/>
          <w:cs/>
        </w:rPr>
        <w:t>หนังสือ</w:t>
      </w:r>
      <w:r w:rsidR="00F91598" w:rsidRPr="009E5E3A">
        <w:rPr>
          <w:rFonts w:ascii="TH SarabunIT๙" w:hAnsi="TH SarabunIT๙" w:cs="TH SarabunIT๙"/>
          <w:spacing w:val="-6"/>
          <w:cs/>
        </w:rPr>
        <w:t>กรมส่งเสริมการปกครองท้องถิ่</w:t>
      </w:r>
      <w:r w:rsidR="00E91BBB" w:rsidRPr="009E5E3A">
        <w:rPr>
          <w:rFonts w:ascii="TH SarabunIT๙" w:hAnsi="TH SarabunIT๙" w:cs="TH SarabunIT๙" w:hint="cs"/>
          <w:spacing w:val="-6"/>
          <w:cs/>
        </w:rPr>
        <w:t>น</w:t>
      </w:r>
      <w:r w:rsidR="007535D3" w:rsidRPr="009E5E3A">
        <w:rPr>
          <w:rFonts w:ascii="TH SarabunIT๙" w:hAnsi="TH SarabunIT๙" w:cs="TH SarabunIT๙" w:hint="cs"/>
          <w:spacing w:val="-6"/>
          <w:cs/>
        </w:rPr>
        <w:t xml:space="preserve"> ที่ มท 0816.2/ว 5071 ลงวันที่ 30 ตุลาคม 2568</w:t>
      </w:r>
      <w:r w:rsidR="00E12EBC" w:rsidRPr="00122450">
        <w:rPr>
          <w:rFonts w:ascii="TH SarabunIT๙" w:hAnsi="TH SarabunIT๙" w:cs="TH SarabunIT๙"/>
          <w:cs/>
        </w:rPr>
        <w:t xml:space="preserve"> </w:t>
      </w:r>
      <w:r w:rsidR="006867BE" w:rsidRPr="00122450">
        <w:rPr>
          <w:rFonts w:ascii="TH SarabunIT๙" w:hAnsi="TH SarabunIT๙" w:cs="TH SarabunIT๙" w:hint="cs"/>
          <w:cs/>
        </w:rPr>
        <w:t>ได้</w:t>
      </w:r>
      <w:r w:rsidR="007535D3">
        <w:rPr>
          <w:rFonts w:ascii="TH SarabunIT๙" w:hAnsi="TH SarabunIT๙" w:cs="TH SarabunIT๙" w:hint="cs"/>
          <w:cs/>
        </w:rPr>
        <w:t>กำหนด</w:t>
      </w:r>
      <w:r w:rsidR="006867BE" w:rsidRPr="00122450">
        <w:rPr>
          <w:rFonts w:ascii="TH SarabunIT๙" w:hAnsi="TH SarabunIT๙" w:cs="TH SarabunIT๙" w:hint="cs"/>
          <w:cs/>
        </w:rPr>
        <w:t>จัด</w:t>
      </w:r>
      <w:r w:rsidR="00E91BBB" w:rsidRPr="00122450">
        <w:rPr>
          <w:rFonts w:ascii="TH SarabunIT๙" w:hAnsi="TH SarabunIT๙" w:cs="TH SarabunIT๙"/>
          <w:cs/>
        </w:rPr>
        <w:t>โครงการฝึกอบรมเชิงปฏิบัติการพัฒนาทักษะผู้รับผิดชอบการบริหารจัดการอาหารกลางวัน</w:t>
      </w:r>
      <w:r w:rsidR="009E5E3A">
        <w:rPr>
          <w:rFonts w:ascii="TH SarabunIT๙" w:hAnsi="TH SarabunIT๙" w:cs="TH SarabunIT๙"/>
          <w:cs/>
        </w:rPr>
        <w:br/>
      </w:r>
      <w:r w:rsidR="00E91BBB" w:rsidRPr="00122450">
        <w:rPr>
          <w:rFonts w:ascii="TH SarabunIT๙" w:hAnsi="TH SarabunIT๙" w:cs="TH SarabunIT๙"/>
          <w:cs/>
        </w:rPr>
        <w:t>ในสถานศึกษาสังกัดองค์กรปกครองส่วนท้องถิ่น ประจำปี</w:t>
      </w:r>
      <w:r w:rsidR="00E91BBB" w:rsidRPr="00122450">
        <w:rPr>
          <w:rFonts w:ascii="TH SarabunIT๙" w:hAnsi="TH SarabunIT๙" w:cs="TH SarabunIT๙"/>
          <w:spacing w:val="-4"/>
          <w:cs/>
        </w:rPr>
        <w:t>งบประมาณ</w:t>
      </w:r>
      <w:r w:rsidR="00122450" w:rsidRPr="00122450">
        <w:rPr>
          <w:rFonts w:ascii="TH SarabunIT๙" w:hAnsi="TH SarabunIT๙" w:cs="TH SarabunIT๙" w:hint="cs"/>
          <w:spacing w:val="-4"/>
          <w:cs/>
        </w:rPr>
        <w:t xml:space="preserve"> </w:t>
      </w:r>
      <w:r w:rsidR="00E91BBB" w:rsidRPr="00122450">
        <w:rPr>
          <w:rFonts w:ascii="TH SarabunIT๙" w:hAnsi="TH SarabunIT๙" w:cs="TH SarabunIT๙"/>
          <w:spacing w:val="-4"/>
          <w:cs/>
        </w:rPr>
        <w:t>พ.ศ. ๒๕๖</w:t>
      </w:r>
      <w:r w:rsidR="006867BE" w:rsidRPr="00122450">
        <w:rPr>
          <w:rFonts w:ascii="TH SarabunIT๙" w:hAnsi="TH SarabunIT๙" w:cs="TH SarabunIT๙" w:hint="cs"/>
          <w:spacing w:val="-4"/>
          <w:cs/>
        </w:rPr>
        <w:t xml:space="preserve">9 </w:t>
      </w:r>
      <w:r w:rsidR="00E91BBB" w:rsidRPr="00122450">
        <w:rPr>
          <w:rFonts w:ascii="TH SarabunIT๙" w:hAnsi="TH SarabunIT๙" w:cs="TH SarabunIT๙"/>
          <w:spacing w:val="-4"/>
          <w:cs/>
        </w:rPr>
        <w:t xml:space="preserve">จำนวน </w:t>
      </w:r>
      <w:r w:rsidR="006867BE" w:rsidRPr="00122450">
        <w:rPr>
          <w:rFonts w:ascii="TH SarabunIT๙" w:hAnsi="TH SarabunIT๙" w:cs="TH SarabunIT๙" w:hint="cs"/>
          <w:spacing w:val="-4"/>
          <w:cs/>
        </w:rPr>
        <w:t>3</w:t>
      </w:r>
      <w:r w:rsidR="00E91BBB" w:rsidRPr="00122450">
        <w:rPr>
          <w:rFonts w:ascii="TH SarabunIT๙" w:hAnsi="TH SarabunIT๙" w:cs="TH SarabunIT๙"/>
          <w:spacing w:val="-4"/>
          <w:cs/>
        </w:rPr>
        <w:t xml:space="preserve"> รุ่น รุ่นละ </w:t>
      </w:r>
      <w:r w:rsidR="00E91BBB" w:rsidRPr="00122450">
        <w:rPr>
          <w:rFonts w:ascii="TH SarabunIT๙" w:hAnsi="TH SarabunIT๙" w:cs="TH SarabunIT๙"/>
          <w:spacing w:val="-4"/>
        </w:rPr>
        <w:t>30</w:t>
      </w:r>
      <w:r w:rsidR="00E91BBB" w:rsidRPr="00122450">
        <w:rPr>
          <w:rFonts w:ascii="TH SarabunIT๙" w:hAnsi="TH SarabunIT๙" w:cs="TH SarabunIT๙"/>
          <w:spacing w:val="-4"/>
          <w:cs/>
        </w:rPr>
        <w:t xml:space="preserve">๐ คน </w:t>
      </w:r>
      <w:r w:rsidR="00E91BBB" w:rsidRPr="009E5E3A">
        <w:rPr>
          <w:rFonts w:ascii="TH SarabunIT๙" w:hAnsi="TH SarabunIT๙" w:cs="TH SarabunIT๙"/>
          <w:cs/>
        </w:rPr>
        <w:t>เป็นเวลา ๓ วัน ณ โรงแรมอเล็กซาน</w:t>
      </w:r>
      <w:proofErr w:type="spellStart"/>
      <w:r w:rsidR="00E91BBB" w:rsidRPr="009E5E3A">
        <w:rPr>
          <w:rFonts w:ascii="TH SarabunIT๙" w:hAnsi="TH SarabunIT๙" w:cs="TH SarabunIT๙"/>
          <w:cs/>
        </w:rPr>
        <w:t>เดอร์</w:t>
      </w:r>
      <w:proofErr w:type="spellEnd"/>
      <w:r w:rsidR="00E91BBB" w:rsidRPr="009E5E3A">
        <w:rPr>
          <w:rFonts w:ascii="TH SarabunIT๙" w:hAnsi="TH SarabunIT๙" w:cs="TH SarabunIT๙"/>
          <w:cs/>
        </w:rPr>
        <w:t xml:space="preserve"> ถนนรามคำแหง แขวงหัวหมาก เขตบางกะปิ กรุงเทพมหานคร</w:t>
      </w:r>
      <w:r w:rsidR="006867BE" w:rsidRPr="009E5E3A">
        <w:rPr>
          <w:rFonts w:ascii="TH SarabunIT๙" w:hAnsi="TH SarabunIT๙" w:cs="TH SarabunIT๙" w:hint="cs"/>
          <w:cs/>
        </w:rPr>
        <w:t xml:space="preserve"> </w:t>
      </w:r>
      <w:r w:rsidR="00624683" w:rsidRPr="009E5E3A">
        <w:rPr>
          <w:rFonts w:ascii="TH SarabunIT๙" w:hAnsi="TH SarabunIT๙" w:cs="TH SarabunIT๙" w:hint="cs"/>
          <w:cs/>
        </w:rPr>
        <w:t>นั้น</w:t>
      </w:r>
      <w:r w:rsidR="00E91BBB" w:rsidRPr="00122450">
        <w:rPr>
          <w:rFonts w:ascii="TH SarabunIT๙" w:hAnsi="TH SarabunIT๙" w:cs="TH SarabunIT๙"/>
          <w:cs/>
        </w:rPr>
        <w:t xml:space="preserve"> </w:t>
      </w:r>
    </w:p>
    <w:p w14:paraId="5CEFA75C" w14:textId="6CDE4795" w:rsidR="0078195D" w:rsidRPr="00122450" w:rsidRDefault="00E97AE0" w:rsidP="00122450">
      <w:pPr>
        <w:tabs>
          <w:tab w:val="left" w:pos="1276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cs/>
        </w:rPr>
      </w:pPr>
      <w:r w:rsidRPr="00122450">
        <w:rPr>
          <w:rFonts w:ascii="TH SarabunIT๙" w:hAnsi="TH SarabunIT๙" w:cs="TH SarabunIT๙"/>
          <w:cs/>
        </w:rPr>
        <w:tab/>
      </w:r>
      <w:r w:rsidR="00143351" w:rsidRPr="00122450">
        <w:rPr>
          <w:rFonts w:ascii="TH SarabunIT๙" w:hAnsi="TH SarabunIT๙" w:cs="TH SarabunIT๙"/>
          <w:cs/>
        </w:rPr>
        <w:tab/>
      </w:r>
      <w:r w:rsidR="00104D8E" w:rsidRPr="00122450">
        <w:rPr>
          <w:rFonts w:ascii="TH SarabunIT๙" w:hAnsi="TH SarabunIT๙" w:cs="TH SarabunIT๙" w:hint="cs"/>
          <w:cs/>
        </w:rPr>
        <w:t xml:space="preserve">ในการนี้ </w:t>
      </w:r>
      <w:r w:rsidR="000D17EB" w:rsidRPr="00122450">
        <w:rPr>
          <w:rFonts w:ascii="TH SarabunIT๙" w:hAnsi="TH SarabunIT๙" w:cs="TH SarabunIT๙"/>
          <w:cs/>
        </w:rPr>
        <w:t>กรมส่งเสริมการปกครองท้องถิ่น</w:t>
      </w:r>
      <w:r w:rsidR="002970EC" w:rsidRPr="00122450">
        <w:rPr>
          <w:rFonts w:ascii="TH SarabunIT๙" w:hAnsi="TH SarabunIT๙" w:cs="TH SarabunIT๙" w:hint="cs"/>
          <w:cs/>
        </w:rPr>
        <w:t>ขอประกาศรายชื่อผู้มีสิทธิ์เข้าร่วม</w:t>
      </w:r>
      <w:r w:rsidR="002970EC" w:rsidRPr="00122450">
        <w:rPr>
          <w:rFonts w:ascii="TH SarabunIT๙" w:hAnsi="TH SarabunIT๙" w:cs="TH SarabunIT๙"/>
          <w:cs/>
        </w:rPr>
        <w:t>โครงการฝึกอบรม</w:t>
      </w:r>
      <w:r w:rsidR="00470609" w:rsidRPr="00122450">
        <w:rPr>
          <w:rFonts w:ascii="TH SarabunIT๙" w:hAnsi="TH SarabunIT๙" w:cs="TH SarabunIT๙"/>
          <w:cs/>
        </w:rPr>
        <w:br/>
      </w:r>
      <w:r w:rsidR="002970EC" w:rsidRPr="00122450">
        <w:rPr>
          <w:rFonts w:ascii="TH SarabunIT๙" w:hAnsi="TH SarabunIT๙" w:cs="TH SarabunIT๙"/>
          <w:cs/>
        </w:rPr>
        <w:t>เชิงปฏิบัติการพัฒนาทักษะผู้รับผิดชอบการบริหารจัดการอาหารกลางวันในสถานศึกษาสังกัดองค์กรปกครอ</w:t>
      </w:r>
      <w:r w:rsidR="00A10564" w:rsidRPr="00122450">
        <w:rPr>
          <w:rFonts w:ascii="TH SarabunIT๙" w:hAnsi="TH SarabunIT๙" w:cs="TH SarabunIT๙" w:hint="cs"/>
          <w:cs/>
        </w:rPr>
        <w:t>ง</w:t>
      </w:r>
      <w:r w:rsidR="00EB270F" w:rsidRPr="00122450">
        <w:rPr>
          <w:rFonts w:ascii="TH SarabunIT๙" w:hAnsi="TH SarabunIT๙" w:cs="TH SarabunIT๙"/>
          <w:cs/>
        </w:rPr>
        <w:br/>
      </w:r>
      <w:r w:rsidR="002970EC" w:rsidRPr="00122450">
        <w:rPr>
          <w:rFonts w:ascii="TH SarabunIT๙" w:hAnsi="TH SarabunIT๙" w:cs="TH SarabunIT๙"/>
          <w:cs/>
        </w:rPr>
        <w:t>ส่วนท้องถิ่น ประจำปีงบประมาณ พ.ศ. ๒๕๖</w:t>
      </w:r>
      <w:r w:rsidR="00122450" w:rsidRPr="00122450">
        <w:rPr>
          <w:rFonts w:ascii="TH SarabunIT๙" w:hAnsi="TH SarabunIT๙" w:cs="TH SarabunIT๙" w:hint="cs"/>
          <w:cs/>
        </w:rPr>
        <w:t xml:space="preserve">9 รุ่นที่ </w:t>
      </w:r>
      <w:r w:rsidR="007535D3">
        <w:rPr>
          <w:rFonts w:ascii="TH SarabunIT๙" w:hAnsi="TH SarabunIT๙" w:cs="TH SarabunIT๙" w:hint="cs"/>
          <w:cs/>
        </w:rPr>
        <w:t>3</w:t>
      </w:r>
      <w:r w:rsidR="00122450" w:rsidRPr="00122450">
        <w:rPr>
          <w:rFonts w:ascii="TH SarabunIT๙" w:hAnsi="TH SarabunIT๙" w:cs="TH SarabunIT๙" w:hint="cs"/>
          <w:cs/>
        </w:rPr>
        <w:t xml:space="preserve"> กำหนดการจัดโครงการฝึกอบรมฯ </w:t>
      </w:r>
      <w:r w:rsidR="00122450" w:rsidRPr="00122450">
        <w:rPr>
          <w:rFonts w:ascii="TH SarabunIT๙" w:hAnsi="TH SarabunIT๙" w:cs="TH SarabunIT๙"/>
          <w:cs/>
        </w:rPr>
        <w:t xml:space="preserve">ระหว่างวันที่ </w:t>
      </w:r>
      <w:r w:rsidR="00122450" w:rsidRPr="00122450">
        <w:rPr>
          <w:rFonts w:ascii="TH SarabunIT๙" w:hAnsi="TH SarabunIT๙" w:cs="TH SarabunIT๙"/>
          <w:cs/>
        </w:rPr>
        <w:br/>
      </w:r>
      <w:r w:rsidR="007535D3">
        <w:rPr>
          <w:rFonts w:ascii="TH SarabunIT๙" w:hAnsi="TH SarabunIT๙" w:cs="TH SarabunIT๙" w:hint="cs"/>
          <w:cs/>
        </w:rPr>
        <w:t>4 - 6 มีนาคม 2569</w:t>
      </w:r>
      <w:r w:rsidR="00122450" w:rsidRPr="00122450">
        <w:rPr>
          <w:rFonts w:ascii="TH SarabunIT๙" w:hAnsi="TH SarabunIT๙" w:cs="TH SarabunIT๙" w:hint="cs"/>
          <w:cs/>
        </w:rPr>
        <w:t xml:space="preserve"> </w:t>
      </w:r>
      <w:r w:rsidR="002F6980" w:rsidRPr="00122450">
        <w:rPr>
          <w:rFonts w:ascii="TH SarabunIT๙" w:hAnsi="TH SarabunIT๙" w:cs="TH SarabunIT๙"/>
          <w:cs/>
        </w:rPr>
        <w:t>จึงขอความร่วมมือ</w:t>
      </w:r>
      <w:r w:rsidR="00EF55B5" w:rsidRPr="00122450">
        <w:rPr>
          <w:rFonts w:ascii="TH SarabunIT๙" w:hAnsi="TH SarabunIT๙" w:cs="TH SarabunIT๙" w:hint="cs"/>
          <w:cs/>
        </w:rPr>
        <w:t>สำนักงานส่งเสริมการปกครองท้องถิ่น</w:t>
      </w:r>
      <w:r w:rsidR="00EF55B5" w:rsidRPr="00122450">
        <w:rPr>
          <w:rFonts w:ascii="TH SarabunIT๙" w:hAnsi="TH SarabunIT๙" w:cs="TH SarabunIT๙" w:hint="cs"/>
          <w:color w:val="000000"/>
          <w:cs/>
        </w:rPr>
        <w:t>จังหวัด</w:t>
      </w:r>
      <w:r w:rsidR="002F6980" w:rsidRPr="00122450">
        <w:rPr>
          <w:rFonts w:ascii="TH SarabunIT๙" w:hAnsi="TH SarabunIT๙" w:cs="TH SarabunIT๙" w:hint="cs"/>
          <w:cs/>
        </w:rPr>
        <w:t>แจ้ง</w:t>
      </w:r>
      <w:r w:rsidR="002F6980" w:rsidRPr="00122450">
        <w:rPr>
          <w:rFonts w:ascii="TH SarabunIT๙" w:hAnsi="TH SarabunIT๙" w:cs="TH SarabunIT๙"/>
          <w:cs/>
        </w:rPr>
        <w:t>องค์กรปกครอง</w:t>
      </w:r>
      <w:r w:rsidR="007535D3">
        <w:rPr>
          <w:rFonts w:ascii="TH SarabunIT๙" w:hAnsi="TH SarabunIT๙" w:cs="TH SarabunIT๙"/>
          <w:cs/>
        </w:rPr>
        <w:br/>
      </w:r>
      <w:r w:rsidR="002F6980" w:rsidRPr="00122450">
        <w:rPr>
          <w:rFonts w:ascii="TH SarabunIT๙" w:hAnsi="TH SarabunIT๙" w:cs="TH SarabunIT๙"/>
          <w:spacing w:val="-6"/>
          <w:cs/>
        </w:rPr>
        <w:t>ส่วนท้องถิ่น</w:t>
      </w:r>
      <w:r w:rsidR="00460B46" w:rsidRPr="00122450">
        <w:rPr>
          <w:rFonts w:ascii="TH SarabunIT๙" w:hAnsi="TH SarabunIT๙" w:cs="TH SarabunIT๙" w:hint="cs"/>
          <w:spacing w:val="-6"/>
          <w:cs/>
        </w:rPr>
        <w:t>ที่มี</w:t>
      </w:r>
      <w:r w:rsidR="002F6980" w:rsidRPr="00122450">
        <w:rPr>
          <w:rFonts w:ascii="TH SarabunIT๙" w:hAnsi="TH SarabunIT๙" w:cs="TH SarabunIT๙" w:hint="cs"/>
          <w:spacing w:val="-6"/>
          <w:cs/>
        </w:rPr>
        <w:t>บุคลากรในสังกัด</w:t>
      </w:r>
      <w:r w:rsidR="00701799" w:rsidRPr="00122450">
        <w:rPr>
          <w:rFonts w:ascii="TH SarabunIT๙" w:hAnsi="TH SarabunIT๙" w:cs="TH SarabunIT๙" w:hint="cs"/>
          <w:spacing w:val="-6"/>
          <w:cs/>
        </w:rPr>
        <w:t>ตามรา</w:t>
      </w:r>
      <w:r w:rsidR="00A610BA" w:rsidRPr="00122450">
        <w:rPr>
          <w:rFonts w:ascii="TH SarabunIT๙" w:hAnsi="TH SarabunIT๙" w:cs="TH SarabunIT๙" w:hint="cs"/>
          <w:spacing w:val="-6"/>
          <w:cs/>
        </w:rPr>
        <w:t>ย</w:t>
      </w:r>
      <w:r w:rsidR="002F6980" w:rsidRPr="00122450">
        <w:rPr>
          <w:rFonts w:ascii="TH SarabunIT๙" w:hAnsi="TH SarabunIT๙" w:cs="TH SarabunIT๙" w:hint="cs"/>
          <w:spacing w:val="-6"/>
          <w:cs/>
        </w:rPr>
        <w:t>ชื่อผู้ม</w:t>
      </w:r>
      <w:r w:rsidR="00B37748" w:rsidRPr="00122450">
        <w:rPr>
          <w:rFonts w:ascii="TH SarabunIT๙" w:hAnsi="TH SarabunIT๙" w:cs="TH SarabunIT๙" w:hint="cs"/>
          <w:spacing w:val="-6"/>
          <w:cs/>
        </w:rPr>
        <w:t>ี</w:t>
      </w:r>
      <w:r w:rsidR="002F6980" w:rsidRPr="00122450">
        <w:rPr>
          <w:rFonts w:ascii="TH SarabunIT๙" w:hAnsi="TH SarabunIT๙" w:cs="TH SarabunIT๙" w:hint="cs"/>
          <w:spacing w:val="-6"/>
          <w:cs/>
        </w:rPr>
        <w:t>สิทธิ์</w:t>
      </w:r>
      <w:r w:rsidR="00665D73" w:rsidRPr="00122450">
        <w:rPr>
          <w:rFonts w:ascii="TH SarabunIT๙" w:hAnsi="TH SarabunIT๙" w:cs="TH SarabunIT๙" w:hint="cs"/>
          <w:spacing w:val="-6"/>
          <w:cs/>
        </w:rPr>
        <w:t>เข้าร่วม</w:t>
      </w:r>
      <w:r w:rsidR="00966CAC" w:rsidRPr="00122450">
        <w:rPr>
          <w:rFonts w:ascii="TH SarabunIT๙" w:hAnsi="TH SarabunIT๙" w:cs="TH SarabunIT๙" w:hint="cs"/>
          <w:spacing w:val="-6"/>
          <w:cs/>
        </w:rPr>
        <w:t>โครง</w:t>
      </w:r>
      <w:r w:rsidR="00B37748" w:rsidRPr="00122450">
        <w:rPr>
          <w:rFonts w:ascii="TH SarabunIT๙" w:hAnsi="TH SarabunIT๙" w:cs="TH SarabunIT๙" w:hint="cs"/>
          <w:spacing w:val="-6"/>
          <w:cs/>
        </w:rPr>
        <w:t>กา</w:t>
      </w:r>
      <w:r w:rsidR="005F6C50" w:rsidRPr="00122450">
        <w:rPr>
          <w:rFonts w:ascii="TH SarabunIT๙" w:hAnsi="TH SarabunIT๙" w:cs="TH SarabunIT๙" w:hint="cs"/>
          <w:spacing w:val="-6"/>
          <w:cs/>
        </w:rPr>
        <w:t>ร</w:t>
      </w:r>
      <w:r w:rsidR="00665D73" w:rsidRPr="00122450">
        <w:rPr>
          <w:rFonts w:ascii="TH SarabunIT๙" w:hAnsi="TH SarabunIT๙" w:cs="TH SarabunIT๙"/>
          <w:spacing w:val="-6"/>
          <w:cs/>
        </w:rPr>
        <w:t>ฝึกอบรม</w:t>
      </w:r>
      <w:r w:rsidR="00966CAC" w:rsidRPr="00122450">
        <w:rPr>
          <w:rFonts w:ascii="TH SarabunIT๙" w:hAnsi="TH SarabunIT๙" w:cs="TH SarabunIT๙" w:hint="cs"/>
          <w:spacing w:val="-6"/>
          <w:cs/>
        </w:rPr>
        <w:t xml:space="preserve">ฯ </w:t>
      </w:r>
      <w:r w:rsidR="00427E49" w:rsidRPr="00122450">
        <w:rPr>
          <w:rFonts w:ascii="TH SarabunIT๙" w:hAnsi="TH SarabunIT๙" w:cs="TH SarabunIT๙" w:hint="cs"/>
          <w:spacing w:val="-6"/>
          <w:cs/>
        </w:rPr>
        <w:t>เข้าร</w:t>
      </w:r>
      <w:r w:rsidR="00F927A9" w:rsidRPr="00122450">
        <w:rPr>
          <w:rFonts w:ascii="TH SarabunIT๙" w:hAnsi="TH SarabunIT๙" w:cs="TH SarabunIT๙" w:hint="cs"/>
          <w:spacing w:val="-6"/>
          <w:cs/>
        </w:rPr>
        <w:t>ับ</w:t>
      </w:r>
      <w:r w:rsidR="00427E49" w:rsidRPr="00122450">
        <w:rPr>
          <w:rFonts w:ascii="TH SarabunIT๙" w:hAnsi="TH SarabunIT๙" w:cs="TH SarabunIT๙" w:hint="cs"/>
          <w:spacing w:val="-6"/>
          <w:cs/>
        </w:rPr>
        <w:t>การ</w:t>
      </w:r>
      <w:r w:rsidR="00427E49" w:rsidRPr="00122450">
        <w:rPr>
          <w:rFonts w:ascii="TH SarabunIT๙" w:hAnsi="TH SarabunIT๙" w:cs="TH SarabunIT๙"/>
          <w:spacing w:val="-6"/>
          <w:cs/>
        </w:rPr>
        <w:t>ฝึกอบรม</w:t>
      </w:r>
      <w:r w:rsidR="00427E49" w:rsidRPr="00122450">
        <w:rPr>
          <w:rFonts w:ascii="TH SarabunIT๙" w:hAnsi="TH SarabunIT๙" w:cs="TH SarabunIT๙" w:hint="cs"/>
          <w:spacing w:val="-6"/>
          <w:cs/>
        </w:rPr>
        <w:t>ตามกำหนดการ</w:t>
      </w:r>
      <w:r w:rsidR="00427E49" w:rsidRPr="00122450">
        <w:rPr>
          <w:rFonts w:ascii="TH SarabunIT๙" w:hAnsi="TH SarabunIT๙" w:cs="TH SarabunIT๙" w:hint="cs"/>
          <w:cs/>
        </w:rPr>
        <w:t xml:space="preserve"> โดยขอให้เดินทางมารายงานตัว ณ จุดรับลงทะเบียนในวัน</w:t>
      </w:r>
      <w:r w:rsidR="00EB270F" w:rsidRPr="00122450">
        <w:rPr>
          <w:rFonts w:ascii="TH SarabunIT๙" w:hAnsi="TH SarabunIT๙" w:cs="TH SarabunIT๙" w:hint="cs"/>
          <w:cs/>
        </w:rPr>
        <w:t>พุธ</w:t>
      </w:r>
      <w:r w:rsidR="00427E49" w:rsidRPr="00122450">
        <w:rPr>
          <w:rFonts w:ascii="TH SarabunIT๙" w:hAnsi="TH SarabunIT๙" w:cs="TH SarabunIT๙" w:hint="cs"/>
          <w:cs/>
        </w:rPr>
        <w:t>ที่</w:t>
      </w:r>
      <w:r w:rsidR="00122450">
        <w:rPr>
          <w:rFonts w:ascii="TH SarabunIT๙" w:hAnsi="TH SarabunIT๙" w:cs="TH SarabunIT๙" w:hint="cs"/>
          <w:cs/>
        </w:rPr>
        <w:t xml:space="preserve"> </w:t>
      </w:r>
      <w:r w:rsidR="007535D3">
        <w:rPr>
          <w:rFonts w:ascii="TH SarabunIT๙" w:hAnsi="TH SarabunIT๙" w:cs="TH SarabunIT๙" w:hint="cs"/>
          <w:cs/>
        </w:rPr>
        <w:t>4 มีนาคม 2569</w:t>
      </w:r>
      <w:r w:rsidR="00427E49" w:rsidRPr="00122450">
        <w:rPr>
          <w:rFonts w:ascii="TH SarabunIT๙" w:hAnsi="TH SarabunIT๙" w:cs="TH SarabunIT๙" w:hint="cs"/>
          <w:cs/>
        </w:rPr>
        <w:t xml:space="preserve"> ภายในเวลา 09.00 น. </w:t>
      </w:r>
      <w:r w:rsidR="007535D3">
        <w:rPr>
          <w:rFonts w:ascii="TH SarabunIT๙" w:hAnsi="TH SarabunIT๙" w:cs="TH SarabunIT๙"/>
          <w:spacing w:val="-8"/>
          <w:cs/>
        </w:rPr>
        <w:br/>
      </w:r>
      <w:r w:rsidR="00427E49" w:rsidRPr="00122450">
        <w:rPr>
          <w:rFonts w:ascii="TH SarabunIT๙" w:hAnsi="TH SarabunIT๙" w:cs="TH SarabunIT๙" w:hint="cs"/>
          <w:spacing w:val="-8"/>
          <w:cs/>
        </w:rPr>
        <w:t>และ</w:t>
      </w:r>
      <w:r w:rsidR="007A1CD8" w:rsidRPr="00122450">
        <w:rPr>
          <w:rFonts w:ascii="TH SarabunIT๙" w:hAnsi="TH SarabunIT๙" w:cs="TH SarabunIT๙" w:hint="cs"/>
          <w:spacing w:val="-8"/>
          <w:cs/>
        </w:rPr>
        <w:t>ตรวจสอบความถูกต้องของรายชื่อ</w:t>
      </w:r>
      <w:r w:rsidR="00EF55B5" w:rsidRPr="00122450">
        <w:rPr>
          <w:rFonts w:ascii="TH SarabunIT๙" w:hAnsi="TH SarabunIT๙" w:cs="TH SarabunIT๙" w:hint="cs"/>
          <w:spacing w:val="-8"/>
          <w:cs/>
        </w:rPr>
        <w:t xml:space="preserve"> </w:t>
      </w:r>
      <w:r w:rsidR="007A1CD8" w:rsidRPr="00122450">
        <w:rPr>
          <w:rFonts w:ascii="TH SarabunIT๙" w:hAnsi="TH SarabunIT๙" w:cs="TH SarabunIT๙" w:hint="cs"/>
          <w:spacing w:val="-8"/>
          <w:cs/>
        </w:rPr>
        <w:t>หากมีรายชื่อผิด</w:t>
      </w:r>
      <w:r w:rsidR="00F927A9" w:rsidRPr="00122450">
        <w:rPr>
          <w:rFonts w:ascii="TH SarabunIT๙" w:hAnsi="TH SarabunIT๙" w:cs="TH SarabunIT๙" w:hint="cs"/>
          <w:spacing w:val="-8"/>
          <w:cs/>
        </w:rPr>
        <w:t>พลาดคลาดเคลื่อน</w:t>
      </w:r>
      <w:r w:rsidR="007A1CD8" w:rsidRPr="00122450">
        <w:rPr>
          <w:rFonts w:ascii="TH SarabunIT๙" w:hAnsi="TH SarabunIT๙" w:cs="TH SarabunIT๙" w:hint="cs"/>
          <w:spacing w:val="-8"/>
          <w:cs/>
        </w:rPr>
        <w:t>สามารถแจ้ง</w:t>
      </w:r>
      <w:r w:rsidR="00533386" w:rsidRPr="00122450">
        <w:rPr>
          <w:rFonts w:ascii="TH SarabunIT๙" w:hAnsi="TH SarabunIT๙" w:cs="TH SarabunIT๙" w:hint="cs"/>
          <w:spacing w:val="-8"/>
          <w:cs/>
        </w:rPr>
        <w:t>เจ้าหน้าที่</w:t>
      </w:r>
      <w:r w:rsidR="007A1CD8" w:rsidRPr="00122450">
        <w:rPr>
          <w:rFonts w:ascii="TH SarabunIT๙" w:hAnsi="TH SarabunIT๙" w:cs="TH SarabunIT๙" w:hint="cs"/>
          <w:spacing w:val="-8"/>
          <w:cs/>
        </w:rPr>
        <w:t>ได้ที่</w:t>
      </w:r>
      <w:r w:rsidR="00EF55B5" w:rsidRPr="00122450">
        <w:rPr>
          <w:rFonts w:ascii="TH SarabunIT๙" w:hAnsi="TH SarabunIT๙" w:cs="TH SarabunIT๙" w:hint="cs"/>
          <w:spacing w:val="-8"/>
          <w:cs/>
        </w:rPr>
        <w:t>หมายเลข</w:t>
      </w:r>
      <w:r w:rsidR="007D4BE2">
        <w:rPr>
          <w:rFonts w:ascii="TH SarabunIT๙" w:hAnsi="TH SarabunIT๙" w:cs="TH SarabunIT๙"/>
          <w:spacing w:val="-8"/>
          <w:cs/>
        </w:rPr>
        <w:br/>
      </w:r>
      <w:r w:rsidR="008A522B" w:rsidRPr="00122450">
        <w:rPr>
          <w:rFonts w:ascii="TH SarabunIT๙" w:hAnsi="TH SarabunIT๙" w:cs="TH SarabunIT๙" w:hint="cs"/>
          <w:spacing w:val="-8"/>
          <w:cs/>
        </w:rPr>
        <w:t>โทรศัพท์</w:t>
      </w:r>
      <w:r w:rsidR="008A522B" w:rsidRPr="00122450">
        <w:rPr>
          <w:rFonts w:ascii="TH SarabunIT๙" w:hAnsi="TH SarabunIT๙" w:cs="TH SarabunIT๙" w:hint="cs"/>
          <w:cs/>
        </w:rPr>
        <w:t xml:space="preserve"> </w:t>
      </w:r>
      <w:r w:rsidR="008A522B" w:rsidRPr="00122450">
        <w:rPr>
          <w:rFonts w:ascii="TH SarabunIT๙" w:hAnsi="TH SarabunIT๙" w:cs="TH SarabunIT๙"/>
          <w:cs/>
        </w:rPr>
        <w:t>๐๖๓</w:t>
      </w:r>
      <w:r w:rsidR="00F927A9" w:rsidRPr="00122450">
        <w:rPr>
          <w:rFonts w:ascii="TH SarabunIT๙" w:hAnsi="TH SarabunIT๙" w:cs="TH SarabunIT๙" w:hint="cs"/>
          <w:cs/>
        </w:rPr>
        <w:t xml:space="preserve"> - </w:t>
      </w:r>
      <w:r w:rsidR="008A522B" w:rsidRPr="00122450">
        <w:rPr>
          <w:rFonts w:ascii="TH SarabunIT๙" w:hAnsi="TH SarabunIT๙" w:cs="TH SarabunIT๙"/>
          <w:cs/>
        </w:rPr>
        <w:t>๒๗๑๕๔๑๑</w:t>
      </w:r>
      <w:r w:rsidR="00427E49" w:rsidRPr="00122450">
        <w:rPr>
          <w:rFonts w:ascii="TH SarabunIT๙" w:hAnsi="TH SarabunIT๙" w:cs="TH SarabunIT๙" w:hint="cs"/>
          <w:cs/>
        </w:rPr>
        <w:t xml:space="preserve"> </w:t>
      </w:r>
      <w:r w:rsidR="00455F84" w:rsidRPr="00122450">
        <w:rPr>
          <w:rFonts w:ascii="TH SarabunIT๙" w:hAnsi="TH SarabunIT๙" w:cs="TH SarabunIT๙" w:hint="cs"/>
          <w:cs/>
        </w:rPr>
        <w:t xml:space="preserve">ทั้งนี้ </w:t>
      </w:r>
      <w:r w:rsidR="00F36630" w:rsidRPr="00122450">
        <w:rPr>
          <w:rFonts w:ascii="TH SarabunIT๙" w:hAnsi="TH SarabunIT๙" w:cs="TH SarabunIT๙" w:hint="cs"/>
          <w:cs/>
        </w:rPr>
        <w:t>ขอให้ผู้ม</w:t>
      </w:r>
      <w:r w:rsidR="00EF2954" w:rsidRPr="00122450">
        <w:rPr>
          <w:rFonts w:ascii="TH SarabunIT๙" w:hAnsi="TH SarabunIT๙" w:cs="TH SarabunIT๙" w:hint="cs"/>
          <w:cs/>
        </w:rPr>
        <w:t>ี</w:t>
      </w:r>
      <w:r w:rsidR="00F36630" w:rsidRPr="00122450">
        <w:rPr>
          <w:rFonts w:ascii="TH SarabunIT๙" w:hAnsi="TH SarabunIT๙" w:cs="TH SarabunIT๙" w:hint="cs"/>
          <w:cs/>
        </w:rPr>
        <w:t>สิทธิ์เข้าร่วม</w:t>
      </w:r>
      <w:r w:rsidR="00966CAC" w:rsidRPr="00122450">
        <w:rPr>
          <w:rFonts w:ascii="TH SarabunIT๙" w:hAnsi="TH SarabunIT๙" w:cs="TH SarabunIT๙" w:hint="cs"/>
          <w:cs/>
        </w:rPr>
        <w:t>โครง</w:t>
      </w:r>
      <w:r w:rsidR="00B37748" w:rsidRPr="00122450">
        <w:rPr>
          <w:rFonts w:ascii="TH SarabunIT๙" w:hAnsi="TH SarabunIT๙" w:cs="TH SarabunIT๙" w:hint="cs"/>
          <w:cs/>
        </w:rPr>
        <w:t>การ</w:t>
      </w:r>
      <w:r w:rsidR="00F36630" w:rsidRPr="00122450">
        <w:rPr>
          <w:rFonts w:ascii="TH SarabunIT๙" w:hAnsi="TH SarabunIT๙" w:cs="TH SarabunIT๙"/>
          <w:cs/>
        </w:rPr>
        <w:t>ฝึกอบรม</w:t>
      </w:r>
      <w:r w:rsidR="00966CAC" w:rsidRPr="00122450">
        <w:rPr>
          <w:rFonts w:ascii="TH SarabunIT๙" w:hAnsi="TH SarabunIT๙" w:cs="TH SarabunIT๙" w:hint="cs"/>
          <w:cs/>
        </w:rPr>
        <w:t>ฯ</w:t>
      </w:r>
      <w:r w:rsidR="00F36630" w:rsidRPr="00122450">
        <w:rPr>
          <w:rFonts w:ascii="TH SarabunIT๙" w:hAnsi="TH SarabunIT๙" w:cs="TH SarabunIT๙" w:hint="cs"/>
          <w:cs/>
        </w:rPr>
        <w:t xml:space="preserve"> </w:t>
      </w:r>
      <w:r w:rsidR="00D93EA3" w:rsidRPr="00122450">
        <w:rPr>
          <w:rFonts w:ascii="TH SarabunIT๙" w:hAnsi="TH SarabunIT๙" w:cs="TH SarabunIT๙" w:hint="cs"/>
          <w:cs/>
        </w:rPr>
        <w:t>จัด</w:t>
      </w:r>
      <w:r w:rsidR="002555E4" w:rsidRPr="00122450">
        <w:rPr>
          <w:rFonts w:ascii="TH SarabunIT๙" w:hAnsi="TH SarabunIT๙" w:cs="TH SarabunIT๙" w:hint="cs"/>
          <w:cs/>
        </w:rPr>
        <w:t>เตรียม</w:t>
      </w:r>
      <w:r w:rsidR="00EF2954" w:rsidRPr="00122450">
        <w:rPr>
          <w:rFonts w:ascii="TH SarabunIT๙" w:hAnsi="TH SarabunIT๙" w:cs="TH SarabunIT๙"/>
          <w:cs/>
        </w:rPr>
        <w:t>สำเนาใบแจ้งการชำระเงินค่า</w:t>
      </w:r>
      <w:r w:rsidR="007F7038" w:rsidRPr="00122450">
        <w:rPr>
          <w:rFonts w:ascii="TH SarabunIT๙" w:hAnsi="TH SarabunIT๙" w:cs="TH SarabunIT๙" w:hint="cs"/>
          <w:cs/>
        </w:rPr>
        <w:t>ล</w:t>
      </w:r>
      <w:r w:rsidR="00122450">
        <w:rPr>
          <w:rFonts w:ascii="TH SarabunIT๙" w:hAnsi="TH SarabunIT๙" w:cs="TH SarabunIT๙" w:hint="cs"/>
          <w:cs/>
        </w:rPr>
        <w:t>ง</w:t>
      </w:r>
      <w:r w:rsidR="007F7038" w:rsidRPr="00122450">
        <w:rPr>
          <w:rFonts w:ascii="TH SarabunIT๙" w:hAnsi="TH SarabunIT๙" w:cs="TH SarabunIT๙" w:hint="cs"/>
          <w:cs/>
        </w:rPr>
        <w:t>ทะเบียน</w:t>
      </w:r>
      <w:r w:rsidR="00EF2954" w:rsidRPr="00122450">
        <w:rPr>
          <w:rFonts w:ascii="TH SarabunIT๙" w:hAnsi="TH SarabunIT๙" w:cs="TH SarabunIT๙"/>
          <w:cs/>
        </w:rPr>
        <w:t>เข้ารับการฝึกอบรมมายื่นให้เจ้าหน้าที่โครงการ</w:t>
      </w:r>
      <w:r w:rsidR="00B37748" w:rsidRPr="00122450">
        <w:rPr>
          <w:rFonts w:ascii="TH SarabunIT๙" w:hAnsi="TH SarabunIT๙" w:cs="TH SarabunIT๙"/>
          <w:cs/>
        </w:rPr>
        <w:t>ฝึกอบรม</w:t>
      </w:r>
      <w:r w:rsidR="00B37748" w:rsidRPr="00122450">
        <w:rPr>
          <w:rFonts w:ascii="TH SarabunIT๙" w:hAnsi="TH SarabunIT๙" w:cs="TH SarabunIT๙" w:hint="cs"/>
          <w:cs/>
        </w:rPr>
        <w:t xml:space="preserve">ฯ </w:t>
      </w:r>
      <w:r w:rsidR="00EF2954" w:rsidRPr="00122450">
        <w:rPr>
          <w:rFonts w:ascii="TH SarabunIT๙" w:hAnsi="TH SarabunIT๙" w:cs="TH SarabunIT๙"/>
          <w:cs/>
        </w:rPr>
        <w:t>ในวันลงทะเบี</w:t>
      </w:r>
      <w:r w:rsidR="005F6C50" w:rsidRPr="00122450">
        <w:rPr>
          <w:rFonts w:ascii="TH SarabunIT๙" w:hAnsi="TH SarabunIT๙" w:cs="TH SarabunIT๙" w:hint="cs"/>
          <w:cs/>
        </w:rPr>
        <w:t xml:space="preserve">ยน </w:t>
      </w:r>
      <w:r w:rsidR="00EF2954" w:rsidRPr="00122450">
        <w:rPr>
          <w:rFonts w:ascii="TH SarabunIT๙" w:hAnsi="TH SarabunIT๙" w:cs="TH SarabunIT๙"/>
          <w:cs/>
        </w:rPr>
        <w:t>กรณี</w:t>
      </w:r>
      <w:r w:rsidR="00EC296D" w:rsidRPr="00122450">
        <w:rPr>
          <w:rFonts w:ascii="TH SarabunIT๙" w:hAnsi="TH SarabunIT๙" w:cs="TH SarabunIT๙" w:hint="cs"/>
          <w:cs/>
        </w:rPr>
        <w:t>ผู้มีสิทธิ์เข้าร่วม</w:t>
      </w:r>
      <w:r w:rsidR="00EC296D" w:rsidRPr="00122450">
        <w:rPr>
          <w:rFonts w:ascii="TH SarabunIT๙" w:hAnsi="TH SarabunIT๙" w:cs="TH SarabunIT๙"/>
          <w:cs/>
        </w:rPr>
        <w:t>โครงการฝึกอบรม</w:t>
      </w:r>
      <w:r w:rsidR="00EC296D" w:rsidRPr="00122450">
        <w:rPr>
          <w:rFonts w:ascii="TH SarabunIT๙" w:hAnsi="TH SarabunIT๙" w:cs="TH SarabunIT๙" w:hint="cs"/>
          <w:cs/>
        </w:rPr>
        <w:t>ฯ ไม่สามารถเข้ารับการฝึกอบรมได้</w:t>
      </w:r>
      <w:r w:rsidR="00EF2954" w:rsidRPr="00122450">
        <w:rPr>
          <w:rFonts w:ascii="TH SarabunIT๙" w:hAnsi="TH SarabunIT๙" w:cs="TH SarabunIT๙"/>
          <w:cs/>
        </w:rPr>
        <w:t xml:space="preserve"> ให้องค์กรปกครองส่วนท้องถิ่นต้นสังกัดพิจารณา</w:t>
      </w:r>
      <w:r w:rsidR="00E84227" w:rsidRPr="00122450">
        <w:rPr>
          <w:rFonts w:ascii="TH SarabunIT๙" w:hAnsi="TH SarabunIT๙" w:cs="TH SarabunIT๙" w:hint="cs"/>
          <w:cs/>
        </w:rPr>
        <w:t>มอบหมาย</w:t>
      </w:r>
      <w:r w:rsidR="00EC296D" w:rsidRPr="00122450">
        <w:rPr>
          <w:rFonts w:ascii="TH SarabunIT๙" w:hAnsi="TH SarabunIT๙" w:cs="TH SarabunIT๙" w:hint="cs"/>
          <w:cs/>
        </w:rPr>
        <w:t xml:space="preserve"> </w:t>
      </w:r>
      <w:r w:rsidR="00EF2954" w:rsidRPr="00122450">
        <w:rPr>
          <w:rFonts w:ascii="TH SarabunIT๙" w:hAnsi="TH SarabunIT๙" w:cs="TH SarabunIT๙"/>
          <w:cs/>
        </w:rPr>
        <w:t>ข้าราชการ/พนักงานส่วนท้องถิ่นรายอื่น</w:t>
      </w:r>
      <w:r w:rsidR="00122450">
        <w:rPr>
          <w:rFonts w:ascii="TH SarabunIT๙" w:hAnsi="TH SarabunIT๙" w:cs="TH SarabunIT๙" w:hint="cs"/>
          <w:cs/>
        </w:rPr>
        <w:t xml:space="preserve"> </w:t>
      </w:r>
      <w:r w:rsidR="00EF2954" w:rsidRPr="00122450">
        <w:rPr>
          <w:rFonts w:ascii="TH SarabunIT๙" w:hAnsi="TH SarabunIT๙" w:cs="TH SarabunIT๙"/>
          <w:cs/>
        </w:rPr>
        <w:t>เข้าร่วมโครงการฝึกอบรมแทน และให้แนบเอกสารหลักฐานแจ้งการเปลี่ยนแปลงจากองค์กรปกครองส่วนท้องถิ่นต้นสังกัดให้ครบถ้ว</w:t>
      </w:r>
      <w:r w:rsidR="00EC296D" w:rsidRPr="00122450">
        <w:rPr>
          <w:rFonts w:ascii="TH SarabunIT๙" w:hAnsi="TH SarabunIT๙" w:cs="TH SarabunIT๙" w:hint="cs"/>
          <w:cs/>
        </w:rPr>
        <w:t xml:space="preserve">น </w:t>
      </w:r>
      <w:r w:rsidR="004253E8" w:rsidRPr="004253E8">
        <w:rPr>
          <w:rFonts w:ascii="TH SarabunIT๙" w:hAnsi="TH SarabunIT๙" w:cs="TH SarabunIT๙"/>
          <w:cs/>
        </w:rPr>
        <w:t xml:space="preserve">รายละเอียดปรากฏตาม </w:t>
      </w:r>
      <w:r w:rsidR="004253E8" w:rsidRPr="004253E8">
        <w:rPr>
          <w:rFonts w:ascii="TH SarabunIT๙" w:hAnsi="TH SarabunIT๙" w:cs="TH SarabunIT๙"/>
        </w:rPr>
        <w:t xml:space="preserve">QR Code </w:t>
      </w:r>
      <w:r w:rsidR="004253E8" w:rsidRPr="004253E8">
        <w:rPr>
          <w:rFonts w:ascii="TH SarabunIT๙" w:hAnsi="TH SarabunIT๙" w:cs="TH SarabunIT๙" w:hint="cs"/>
          <w:cs/>
        </w:rPr>
        <w:t>แนบท้ายหนังสือนี้</w:t>
      </w:r>
    </w:p>
    <w:p w14:paraId="70F453CE" w14:textId="77777777" w:rsidR="00A73DEC" w:rsidRDefault="00A73DEC" w:rsidP="00122450">
      <w:pPr>
        <w:ind w:firstLine="1418"/>
        <w:rPr>
          <w:rFonts w:ascii="TH SarabunIT๙" w:hAnsi="TH SarabunIT๙" w:cs="TH SarabunIT๙"/>
        </w:rPr>
      </w:pPr>
    </w:p>
    <w:p w14:paraId="683FE870" w14:textId="77777777" w:rsidR="003A1BCA" w:rsidRDefault="003A1BCA" w:rsidP="00C533AD">
      <w:pPr>
        <w:ind w:firstLine="1418"/>
        <w:jc w:val="center"/>
        <w:rPr>
          <w:rFonts w:ascii="TH SarabunIT๙" w:hAnsi="TH SarabunIT๙" w:cs="TH SarabunIT๙"/>
        </w:rPr>
      </w:pPr>
    </w:p>
    <w:p w14:paraId="76C51263" w14:textId="77777777" w:rsidR="00516646" w:rsidRPr="001438A2" w:rsidRDefault="00516646" w:rsidP="00C533AD">
      <w:pPr>
        <w:ind w:firstLine="1418"/>
        <w:jc w:val="center"/>
        <w:rPr>
          <w:rFonts w:ascii="TH SarabunIT๙" w:hAnsi="TH SarabunIT๙" w:cs="TH SarabunIT๙"/>
        </w:rPr>
      </w:pPr>
    </w:p>
    <w:p w14:paraId="015F49EB" w14:textId="77777777" w:rsidR="009D4E89" w:rsidRPr="001438A2" w:rsidRDefault="006A1F6E" w:rsidP="00C533AD">
      <w:pPr>
        <w:ind w:firstLine="4395"/>
        <w:rPr>
          <w:rFonts w:ascii="TH SarabunIT๙" w:hAnsi="TH SarabunIT๙" w:cs="TH SarabunIT๙"/>
        </w:rPr>
      </w:pPr>
      <w:r w:rsidRPr="001438A2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3FA369DA" w14:textId="5B93091C" w:rsidR="00C40988" w:rsidRPr="00DE3C9C" w:rsidRDefault="00B966D8" w:rsidP="00C533AD">
      <w:pPr>
        <w:ind w:firstLine="1418"/>
        <w:jc w:val="center"/>
        <w:rPr>
          <w:rFonts w:ascii="TH SarabunIT๙" w:hAnsi="TH SarabunIT๙" w:cs="TH SarabunIT๙"/>
        </w:rPr>
      </w:pPr>
      <w:r w:rsidRPr="001438A2">
        <w:rPr>
          <w:rFonts w:ascii="TH SarabunIT๙" w:hAnsi="TH SarabunIT๙" w:cs="TH SarabunIT๙"/>
          <w:cs/>
        </w:rPr>
        <w:t xml:space="preserve">    </w:t>
      </w:r>
      <w:r w:rsidR="0029637C" w:rsidRPr="001438A2">
        <w:rPr>
          <w:rFonts w:ascii="TH SarabunIT๙" w:hAnsi="TH SarabunIT๙" w:cs="TH SarabunIT๙"/>
          <w:cs/>
        </w:rPr>
        <w:t xml:space="preserve">            </w:t>
      </w:r>
      <w:r w:rsidR="007535D3">
        <w:rPr>
          <w:rFonts w:ascii="TH SarabunIT๙" w:hAnsi="TH SarabunIT๙" w:cs="TH SarabunIT๙" w:hint="cs"/>
          <w:cs/>
        </w:rPr>
        <w:t>มกราคม 2569</w:t>
      </w:r>
      <w:r w:rsidR="0029637C" w:rsidRPr="00DE3C9C">
        <w:rPr>
          <w:rFonts w:ascii="TH SarabunIT๙" w:hAnsi="TH SarabunIT๙" w:cs="TH SarabunIT๙"/>
          <w:cs/>
        </w:rPr>
        <w:t xml:space="preserve"> </w:t>
      </w:r>
      <w:r w:rsidRPr="00DE3C9C">
        <w:rPr>
          <w:rFonts w:ascii="TH SarabunIT๙" w:hAnsi="TH SarabunIT๙" w:cs="TH SarabunIT๙"/>
          <w:cs/>
        </w:rPr>
        <w:t xml:space="preserve"> </w:t>
      </w:r>
      <w:r w:rsidR="00353672" w:rsidRPr="00DE3C9C">
        <w:rPr>
          <w:rFonts w:ascii="TH SarabunIT๙" w:hAnsi="TH SarabunIT๙" w:cs="TH SarabunIT๙"/>
          <w:cs/>
        </w:rPr>
        <w:t xml:space="preserve">              </w:t>
      </w:r>
    </w:p>
    <w:p w14:paraId="7B20B3D9" w14:textId="124A50AF" w:rsidR="00C40988" w:rsidRPr="001438A2" w:rsidRDefault="00A9411E" w:rsidP="006E510F">
      <w:pPr>
        <w:rPr>
          <w:rFonts w:ascii="TH SarabunIT๙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58752" behindDoc="0" locked="0" layoutInCell="1" allowOverlap="1" wp14:anchorId="53539508" wp14:editId="4EBFEC4B">
            <wp:simplePos x="0" y="0"/>
            <wp:positionH relativeFrom="margin">
              <wp:posOffset>9829</wp:posOffset>
            </wp:positionH>
            <wp:positionV relativeFrom="paragraph">
              <wp:posOffset>167691</wp:posOffset>
            </wp:positionV>
            <wp:extent cx="738835" cy="738835"/>
            <wp:effectExtent l="0" t="0" r="4445" b="4445"/>
            <wp:wrapNone/>
            <wp:docPr id="8338002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90" cy="7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9AEFC" w14:textId="50F2EBBB" w:rsidR="00D42023" w:rsidRDefault="00D42023" w:rsidP="006E510F">
      <w:pPr>
        <w:rPr>
          <w:rFonts w:ascii="TH SarabunIT๙" w:hAnsi="TH SarabunIT๙" w:cs="TH SarabunIT๙"/>
        </w:rPr>
      </w:pPr>
    </w:p>
    <w:p w14:paraId="3A5B5148" w14:textId="5EB05354" w:rsidR="00164FC3" w:rsidRDefault="00164FC3" w:rsidP="006E510F">
      <w:pPr>
        <w:rPr>
          <w:rFonts w:ascii="TH SarabunIT๙" w:hAnsi="TH SarabunIT๙" w:cs="TH SarabunIT๙"/>
        </w:rPr>
      </w:pPr>
    </w:p>
    <w:p w14:paraId="2A34D341" w14:textId="77777777" w:rsidR="004253E8" w:rsidRDefault="004253E8" w:rsidP="006E510F">
      <w:pPr>
        <w:rPr>
          <w:rFonts w:ascii="TH SarabunIT๙" w:hAnsi="TH SarabunIT๙" w:cs="TH SarabunIT๙"/>
        </w:rPr>
      </w:pPr>
    </w:p>
    <w:p w14:paraId="3E4E2802" w14:textId="30C56DAD" w:rsidR="00A9411E" w:rsidRPr="00A9411E" w:rsidRDefault="00A9411E" w:rsidP="006E510F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</w:t>
      </w:r>
      <w:r w:rsidRPr="00A9411E">
        <w:rPr>
          <w:rFonts w:ascii="TH SarabunIT๙" w:hAnsi="TH SarabunIT๙" w:cs="TH SarabunIT๙" w:hint="cs"/>
          <w:b/>
          <w:bCs/>
          <w:cs/>
        </w:rPr>
        <w:t>รายชื่อฯ</w:t>
      </w:r>
    </w:p>
    <w:p w14:paraId="3BA39005" w14:textId="2CFA6E68" w:rsidR="00793B76" w:rsidRPr="001438A2" w:rsidRDefault="00793B76" w:rsidP="00A9411E">
      <w:pPr>
        <w:spacing w:before="120"/>
        <w:rPr>
          <w:rFonts w:ascii="TH SarabunIT๙" w:hAnsi="TH SarabunIT๙" w:cs="TH SarabunIT๙"/>
        </w:rPr>
      </w:pPr>
      <w:r w:rsidRPr="001438A2">
        <w:rPr>
          <w:rFonts w:ascii="TH SarabunIT๙" w:hAnsi="TH SarabunIT๙" w:cs="TH SarabunIT๙"/>
          <w:cs/>
        </w:rPr>
        <w:t>กองส่งเสริมและพัฒนาการจัดการศึกษาท้องถิ่น</w:t>
      </w:r>
    </w:p>
    <w:p w14:paraId="0CD8D2A8" w14:textId="3A45554F" w:rsidR="00150094" w:rsidRPr="001438A2" w:rsidRDefault="00150094" w:rsidP="00C533AD">
      <w:pPr>
        <w:rPr>
          <w:rFonts w:ascii="TH SarabunIT๙" w:eastAsia="Times New Roman" w:hAnsi="TH SarabunIT๙" w:cs="TH SarabunIT๙"/>
        </w:rPr>
      </w:pPr>
      <w:r w:rsidRPr="001438A2">
        <w:rPr>
          <w:rFonts w:ascii="TH SarabunIT๙" w:eastAsia="Times New Roman" w:hAnsi="TH SarabunIT๙" w:cs="TH SarabunIT๙"/>
          <w:cs/>
        </w:rPr>
        <w:t>กลุ่มงานยุทธศาสตร์การพัฒนาการจัดการศึกษาท้องถิ่น</w:t>
      </w:r>
    </w:p>
    <w:p w14:paraId="75162B67" w14:textId="0FE2F7DA" w:rsidR="00192B56" w:rsidRPr="001438A2" w:rsidRDefault="00192B56" w:rsidP="00C533AD">
      <w:pPr>
        <w:rPr>
          <w:rFonts w:ascii="TH SarabunIT๙" w:hAnsi="TH SarabunIT๙" w:cs="TH SarabunIT๙"/>
          <w:cs/>
        </w:rPr>
      </w:pPr>
      <w:r w:rsidRPr="001438A2">
        <w:rPr>
          <w:rFonts w:ascii="TH SarabunIT๙" w:hAnsi="TH SarabunIT๙" w:cs="TH SarabunIT๙"/>
          <w:cs/>
        </w:rPr>
        <w:t xml:space="preserve">โทรศัพท์ </w:t>
      </w:r>
      <w:r w:rsidR="00BC0DB3" w:rsidRPr="001438A2">
        <w:rPr>
          <w:rFonts w:ascii="TH SarabunIT๙" w:hAnsi="TH SarabunIT๙" w:cs="TH SarabunIT๙"/>
          <w:cs/>
        </w:rPr>
        <w:t xml:space="preserve">๐ </w:t>
      </w:r>
      <w:r w:rsidR="006321B1" w:rsidRPr="001438A2">
        <w:rPr>
          <w:rFonts w:ascii="TH SarabunIT๙" w:hAnsi="TH SarabunIT๙" w:cs="TH SarabunIT๙"/>
          <w:cs/>
        </w:rPr>
        <w:t>๒๒๔๑</w:t>
      </w:r>
      <w:r w:rsidRPr="001438A2">
        <w:rPr>
          <w:rFonts w:ascii="TH SarabunIT๙" w:hAnsi="TH SarabunIT๙" w:cs="TH SarabunIT๙"/>
          <w:cs/>
        </w:rPr>
        <w:t xml:space="preserve"> </w:t>
      </w:r>
      <w:r w:rsidR="006321B1" w:rsidRPr="001438A2">
        <w:rPr>
          <w:rFonts w:ascii="TH SarabunIT๙" w:hAnsi="TH SarabunIT๙" w:cs="TH SarabunIT๙"/>
          <w:cs/>
        </w:rPr>
        <w:t>๙๐๐๐</w:t>
      </w:r>
      <w:r w:rsidRPr="001438A2">
        <w:rPr>
          <w:rFonts w:ascii="TH SarabunIT๙" w:hAnsi="TH SarabunIT๙" w:cs="TH SarabunIT๙"/>
          <w:cs/>
        </w:rPr>
        <w:t xml:space="preserve"> ต่อ </w:t>
      </w:r>
      <w:r w:rsidR="006321B1" w:rsidRPr="001438A2">
        <w:rPr>
          <w:rFonts w:ascii="TH SarabunIT๙" w:hAnsi="TH SarabunIT๙" w:cs="TH SarabunIT๙"/>
          <w:cs/>
        </w:rPr>
        <w:t>๕๓๒๔</w:t>
      </w:r>
      <w:r w:rsidR="004244B0">
        <w:rPr>
          <w:rFonts w:ascii="TH SarabunIT๙" w:hAnsi="TH SarabunIT๙" w:cs="TH SarabunIT๙" w:hint="cs"/>
          <w:cs/>
        </w:rPr>
        <w:t>, 5326</w:t>
      </w:r>
    </w:p>
    <w:p w14:paraId="39912264" w14:textId="1437A488" w:rsidR="007F350E" w:rsidRDefault="00330A81" w:rsidP="00B07B20">
      <w:pPr>
        <w:jc w:val="thaiDistribute"/>
        <w:rPr>
          <w:rFonts w:ascii="TH SarabunIT๙" w:hAnsi="TH SarabunIT๙" w:cs="TH SarabunIT๙" w:hint="cs"/>
        </w:rPr>
        <w:sectPr w:rsidR="007F350E" w:rsidSect="00855937">
          <w:headerReference w:type="even" r:id="rId10"/>
          <w:headerReference w:type="default" r:id="rId11"/>
          <w:pgSz w:w="11907" w:h="16840" w:code="9"/>
          <w:pgMar w:top="567" w:right="1021" w:bottom="567" w:left="1701" w:header="851" w:footer="624" w:gutter="0"/>
          <w:pgNumType w:fmt="thaiNumbers"/>
          <w:cols w:space="720"/>
          <w:titlePg/>
        </w:sectPr>
      </w:pPr>
      <w:r w:rsidRPr="001438A2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1438A2">
        <w:rPr>
          <w:rFonts w:ascii="TH SarabunIT๙" w:hAnsi="TH SarabunIT๙" w:cs="TH SarabunIT๙"/>
        </w:rPr>
        <w:t>saraban@dla.go.th</w:t>
      </w:r>
    </w:p>
    <w:p w14:paraId="0FE11CEA" w14:textId="77777777" w:rsidR="007F350E" w:rsidRPr="007F350E" w:rsidRDefault="00925E23" w:rsidP="007F350E">
      <w:pPr>
        <w:tabs>
          <w:tab w:val="left" w:pos="142"/>
          <w:tab w:val="left" w:pos="4536"/>
          <w:tab w:val="center" w:pos="5320"/>
        </w:tabs>
        <w:jc w:val="center"/>
        <w:rPr>
          <w:rFonts w:ascii="TH SarabunIT๙" w:hAnsi="TH SarabunIT๙" w:cs="TH SarabunIT๙"/>
          <w:b/>
          <w:bCs/>
        </w:rPr>
      </w:pPr>
      <w:r w:rsidRPr="007F350E">
        <w:rPr>
          <w:rFonts w:ascii="TH SarabunIT๙" w:hAnsi="TH SarabunIT๙" w:cs="TH SarabunIT๙" w:hint="cs"/>
          <w:b/>
          <w:bCs/>
          <w:cs/>
        </w:rPr>
        <w:lastRenderedPageBreak/>
        <w:t>บัญชีรายชื่อจังหวัดที่มี</w:t>
      </w:r>
      <w:r w:rsidR="00A10564" w:rsidRPr="007F350E">
        <w:rPr>
          <w:rFonts w:ascii="TH SarabunIT๙" w:hAnsi="TH SarabunIT๙" w:cs="TH SarabunIT๙" w:hint="cs"/>
          <w:b/>
          <w:bCs/>
          <w:cs/>
        </w:rPr>
        <w:t>บุคลากร</w:t>
      </w:r>
      <w:r w:rsidRPr="007F350E">
        <w:rPr>
          <w:rFonts w:ascii="TH SarabunIT๙" w:hAnsi="TH SarabunIT๙" w:cs="TH SarabunIT๙"/>
          <w:b/>
          <w:bCs/>
          <w:cs/>
        </w:rPr>
        <w:t>ในสังกัดองค์กรปกครองส่วนท้องถิ่น</w:t>
      </w:r>
    </w:p>
    <w:p w14:paraId="2097CFBD" w14:textId="5E2107F0" w:rsidR="007F350E" w:rsidRPr="007F350E" w:rsidRDefault="00A10564" w:rsidP="004244B0">
      <w:pPr>
        <w:tabs>
          <w:tab w:val="left" w:pos="142"/>
          <w:tab w:val="left" w:pos="4536"/>
          <w:tab w:val="center" w:pos="5320"/>
        </w:tabs>
        <w:jc w:val="center"/>
        <w:rPr>
          <w:rFonts w:ascii="TH SarabunIT๙" w:hAnsi="TH SarabunIT๙" w:cs="TH SarabunIT๙"/>
          <w:b/>
          <w:bCs/>
          <w:cs/>
        </w:rPr>
      </w:pPr>
      <w:r w:rsidRPr="007F350E">
        <w:rPr>
          <w:rFonts w:ascii="TH SarabunIT๙" w:hAnsi="TH SarabunIT๙" w:cs="TH SarabunIT๙"/>
          <w:b/>
          <w:bCs/>
          <w:cs/>
        </w:rPr>
        <w:t>เข้าร่วม</w:t>
      </w:r>
      <w:r w:rsidR="004244B0" w:rsidRPr="004244B0">
        <w:rPr>
          <w:rFonts w:ascii="TH SarabunIT๙" w:hAnsi="TH SarabunIT๙" w:cs="TH SarabunIT๙"/>
          <w:b/>
          <w:bCs/>
          <w:cs/>
        </w:rPr>
        <w:t>โครงการฝึกอบรมเชิงปฏิบัติการพัฒนาทักษะผู้รับผิดชอบการบริหารจัดการอาหารกลางวันในสถานศึกษาสังกัดองค์กรปกครองส่วนท้องถิ่น ประจำปีงบประมาณ พ.ศ. ๒๕๖9</w:t>
      </w:r>
    </w:p>
    <w:p w14:paraId="7B094053" w14:textId="03D80DDB" w:rsidR="007F350E" w:rsidRPr="007F350E" w:rsidRDefault="00A10564" w:rsidP="007F350E">
      <w:pPr>
        <w:tabs>
          <w:tab w:val="left" w:pos="142"/>
          <w:tab w:val="left" w:pos="4536"/>
          <w:tab w:val="center" w:pos="5320"/>
        </w:tabs>
        <w:jc w:val="center"/>
        <w:rPr>
          <w:rFonts w:ascii="TH SarabunIT๙" w:hAnsi="TH SarabunIT๙" w:cs="TH SarabunIT๙"/>
          <w:b/>
          <w:bCs/>
        </w:rPr>
      </w:pPr>
      <w:r w:rsidRPr="007F350E">
        <w:rPr>
          <w:rFonts w:ascii="TH SarabunIT๙" w:hAnsi="TH SarabunIT๙" w:cs="TH SarabunIT๙"/>
          <w:b/>
          <w:bCs/>
          <w:cs/>
        </w:rPr>
        <w:t xml:space="preserve">รุ่นที่ </w:t>
      </w:r>
      <w:r w:rsidR="007535D3">
        <w:rPr>
          <w:rFonts w:ascii="TH SarabunIT๙" w:hAnsi="TH SarabunIT๙" w:cs="TH SarabunIT๙" w:hint="cs"/>
          <w:b/>
          <w:bCs/>
          <w:cs/>
        </w:rPr>
        <w:t>3</w:t>
      </w:r>
      <w:r w:rsidRPr="007F350E">
        <w:rPr>
          <w:rFonts w:ascii="TH SarabunIT๙" w:hAnsi="TH SarabunIT๙" w:cs="TH SarabunIT๙"/>
          <w:b/>
          <w:bCs/>
          <w:cs/>
        </w:rPr>
        <w:t xml:space="preserve"> กำหนดจัดโครงการฝึกอบรมฯ ระหว่างวันที่ </w:t>
      </w:r>
      <w:r w:rsidR="007535D3">
        <w:rPr>
          <w:rFonts w:ascii="TH SarabunIT๙" w:hAnsi="TH SarabunIT๙" w:cs="TH SarabunIT๙" w:hint="cs"/>
          <w:b/>
          <w:bCs/>
          <w:cs/>
        </w:rPr>
        <w:t>4 - 6 มีนาคม 2569</w:t>
      </w:r>
    </w:p>
    <w:p w14:paraId="2CF5B8F9" w14:textId="7E1C58C6" w:rsidR="00444497" w:rsidRPr="004244B0" w:rsidRDefault="00444497" w:rsidP="007F350E">
      <w:pPr>
        <w:tabs>
          <w:tab w:val="left" w:pos="142"/>
          <w:tab w:val="left" w:pos="4536"/>
          <w:tab w:val="center" w:pos="5320"/>
        </w:tabs>
        <w:jc w:val="center"/>
        <w:rPr>
          <w:rFonts w:ascii="TH SarabunIT๙" w:hAnsi="TH SarabunIT๙" w:cs="TH SarabunIT๙"/>
          <w:spacing w:val="-2"/>
          <w:cs/>
        </w:rPr>
      </w:pPr>
      <w:r w:rsidRPr="004244B0">
        <w:rPr>
          <w:rFonts w:ascii="TH SarabunIT๙" w:hAnsi="TH SarabunIT๙" w:cs="TH SarabunIT๙" w:hint="cs"/>
          <w:spacing w:val="-2"/>
          <w:cs/>
        </w:rPr>
        <w:t>(แนบท้ายหนังสือกรมส่งเสริมการปกครองท้องถิ่น</w:t>
      </w:r>
      <w:r w:rsidR="004244B0">
        <w:rPr>
          <w:rFonts w:ascii="TH SarabunIT๙" w:hAnsi="TH SarabunIT๙" w:cs="TH SarabunIT๙" w:hint="cs"/>
          <w:spacing w:val="-2"/>
          <w:cs/>
        </w:rPr>
        <w:t xml:space="preserve"> </w:t>
      </w:r>
      <w:r w:rsidRPr="004244B0">
        <w:rPr>
          <w:rFonts w:ascii="TH SarabunIT๙" w:hAnsi="TH SarabunIT๙" w:cs="TH SarabunIT๙" w:hint="cs"/>
          <w:spacing w:val="-2"/>
          <w:cs/>
        </w:rPr>
        <w:t xml:space="preserve"> ที่ มท 0816.2/</w:t>
      </w:r>
      <w:r w:rsidRPr="009F6DD2">
        <w:rPr>
          <w:rFonts w:ascii="TH SarabunIT๙" w:hAnsi="TH SarabunIT๙" w:cs="TH SarabunIT๙" w:hint="cs"/>
          <w:spacing w:val="-2"/>
          <w:cs/>
        </w:rPr>
        <w:t>ว</w:t>
      </w:r>
      <w:r w:rsidR="00744B30" w:rsidRPr="009F6DD2">
        <w:rPr>
          <w:rFonts w:ascii="TH SarabunIT๙" w:hAnsi="TH SarabunIT๙" w:cs="TH SarabunIT๙" w:hint="cs"/>
          <w:spacing w:val="-2"/>
          <w:cs/>
        </w:rPr>
        <w:t xml:space="preserve"> </w:t>
      </w:r>
      <w:r w:rsidR="009F6DD2" w:rsidRPr="009F6DD2">
        <w:rPr>
          <w:rFonts w:ascii="TH SarabunIT๙" w:hAnsi="TH SarabunIT๙" w:cs="TH SarabunIT๙" w:hint="cs"/>
          <w:spacing w:val="-2"/>
          <w:cs/>
        </w:rPr>
        <w:t>248</w:t>
      </w:r>
      <w:r w:rsidR="007535D3">
        <w:rPr>
          <w:rFonts w:ascii="TH SarabunIT๙" w:hAnsi="TH SarabunIT๙" w:cs="TH SarabunIT๙" w:hint="cs"/>
          <w:spacing w:val="-2"/>
          <w:cs/>
        </w:rPr>
        <w:t xml:space="preserve"> </w:t>
      </w:r>
      <w:r w:rsidR="009E5E3A">
        <w:rPr>
          <w:rFonts w:ascii="TH SarabunIT๙" w:hAnsi="TH SarabunIT๙" w:cs="TH SarabunIT๙" w:hint="cs"/>
          <w:spacing w:val="-2"/>
          <w:cs/>
        </w:rPr>
        <w:t xml:space="preserve"> </w:t>
      </w:r>
      <w:r w:rsidRPr="004244B0">
        <w:rPr>
          <w:rFonts w:ascii="TH SarabunIT๙" w:hAnsi="TH SarabunIT๙" w:cs="TH SarabunIT๙" w:hint="cs"/>
          <w:spacing w:val="-2"/>
          <w:cs/>
        </w:rPr>
        <w:t>ลงวันที่</w:t>
      </w:r>
      <w:r w:rsidR="007535D3">
        <w:rPr>
          <w:rFonts w:ascii="TH SarabunIT๙" w:hAnsi="TH SarabunIT๙" w:cs="TH SarabunIT๙" w:hint="cs"/>
          <w:spacing w:val="-2"/>
          <w:cs/>
        </w:rPr>
        <w:t xml:space="preserve"> </w:t>
      </w:r>
      <w:r w:rsidR="009F6DD2">
        <w:rPr>
          <w:rFonts w:ascii="TH SarabunIT๙" w:hAnsi="TH SarabunIT๙" w:cs="TH SarabunIT๙" w:hint="cs"/>
          <w:spacing w:val="-2"/>
          <w:cs/>
        </w:rPr>
        <w:t>16</w:t>
      </w:r>
      <w:r w:rsidR="007535D3">
        <w:rPr>
          <w:rFonts w:ascii="TH SarabunIT๙" w:hAnsi="TH SarabunIT๙" w:cs="TH SarabunIT๙" w:hint="cs"/>
          <w:spacing w:val="-2"/>
          <w:cs/>
        </w:rPr>
        <w:t xml:space="preserve"> มกราคม 2569</w:t>
      </w:r>
      <w:r w:rsidRPr="004244B0">
        <w:rPr>
          <w:rFonts w:ascii="TH SarabunIT๙" w:hAnsi="TH SarabunIT๙" w:cs="TH SarabunIT๙" w:hint="cs"/>
          <w:spacing w:val="-2"/>
          <w:cs/>
        </w:rPr>
        <w:t>)</w:t>
      </w:r>
    </w:p>
    <w:p w14:paraId="69C5F601" w14:textId="77777777" w:rsidR="00644F52" w:rsidRDefault="00644F52" w:rsidP="00E73C23">
      <w:pPr>
        <w:tabs>
          <w:tab w:val="left" w:pos="1418"/>
          <w:tab w:val="left" w:pos="1701"/>
          <w:tab w:val="left" w:pos="1843"/>
          <w:tab w:val="left" w:pos="2127"/>
          <w:tab w:val="left" w:pos="4962"/>
        </w:tabs>
        <w:jc w:val="center"/>
        <w:rPr>
          <w:rFonts w:ascii="TH SarabunIT๙" w:hAnsi="TH SarabunIT๙" w:cs="TH SarabunIT๙"/>
        </w:rPr>
      </w:pPr>
    </w:p>
    <w:p w14:paraId="6A7B847D" w14:textId="77777777" w:rsidR="00925E23" w:rsidRDefault="00925E23" w:rsidP="00925E23">
      <w:pPr>
        <w:tabs>
          <w:tab w:val="left" w:pos="1418"/>
          <w:tab w:val="left" w:pos="1701"/>
          <w:tab w:val="left" w:pos="1843"/>
          <w:tab w:val="left" w:pos="2127"/>
          <w:tab w:val="left" w:pos="4962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****************************</w:t>
      </w:r>
      <w:r w:rsidR="006B266E">
        <w:rPr>
          <w:rFonts w:ascii="TH SarabunIT๙" w:hAnsi="TH SarabunIT๙" w:cs="TH SarabunIT๙"/>
        </w:rPr>
        <w:t>*******</w:t>
      </w:r>
    </w:p>
    <w:p w14:paraId="1F96A07B" w14:textId="77777777" w:rsidR="00644F52" w:rsidRDefault="00925E23" w:rsidP="00143351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536"/>
          <w:tab w:val="left" w:pos="4962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883"/>
        <w:gridCol w:w="2929"/>
        <w:gridCol w:w="2835"/>
      </w:tblGrid>
      <w:tr w:rsidR="000E6232" w:rsidRPr="000E6232" w14:paraId="1071EC9F" w14:textId="77777777" w:rsidTr="007A3841">
        <w:tc>
          <w:tcPr>
            <w:tcW w:w="2883" w:type="dxa"/>
          </w:tcPr>
          <w:p w14:paraId="5CD89D0E" w14:textId="3D1F424F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1. </w:t>
            </w:r>
            <w:r w:rsidRPr="000E6232">
              <w:rPr>
                <w:rFonts w:ascii="TH SarabunIT๙" w:hAnsi="TH SarabunIT๙" w:cs="TH SarabunIT๙"/>
                <w:cs/>
              </w:rPr>
              <w:t>จังหวัดกระบี่</w:t>
            </w:r>
          </w:p>
        </w:tc>
        <w:tc>
          <w:tcPr>
            <w:tcW w:w="2929" w:type="dxa"/>
          </w:tcPr>
          <w:p w14:paraId="7D0E164C" w14:textId="2373578D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21.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จังหวัดพระนครศรีอยุธยา</w:t>
            </w:r>
          </w:p>
        </w:tc>
        <w:tc>
          <w:tcPr>
            <w:tcW w:w="2835" w:type="dxa"/>
          </w:tcPr>
          <w:p w14:paraId="207A5740" w14:textId="0BFAA93B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41.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จังหวัดสมุทรปราการ</w:t>
            </w:r>
          </w:p>
        </w:tc>
      </w:tr>
      <w:tr w:rsidR="000E6232" w:rsidRPr="000E6232" w14:paraId="46CEF771" w14:textId="77777777" w:rsidTr="007A3841">
        <w:tc>
          <w:tcPr>
            <w:tcW w:w="2883" w:type="dxa"/>
          </w:tcPr>
          <w:p w14:paraId="7D8F5657" w14:textId="0315ABD8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2. </w:t>
            </w:r>
            <w:r w:rsidRPr="000E6232">
              <w:rPr>
                <w:rFonts w:ascii="TH SarabunIT๙" w:hAnsi="TH SarabunIT๙" w:cs="TH SarabunIT๙"/>
                <w:cs/>
              </w:rPr>
              <w:t>จังหวัดกาฬสินธุ์</w:t>
            </w:r>
          </w:p>
        </w:tc>
        <w:tc>
          <w:tcPr>
            <w:tcW w:w="2929" w:type="dxa"/>
          </w:tcPr>
          <w:p w14:paraId="7EF04BDA" w14:textId="137826A2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22.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จังหวัดพังงา</w:t>
            </w:r>
          </w:p>
        </w:tc>
        <w:tc>
          <w:tcPr>
            <w:tcW w:w="2835" w:type="dxa"/>
          </w:tcPr>
          <w:p w14:paraId="639ADAF6" w14:textId="1512D608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42.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จังหวัดสมุทรสงคราม</w:t>
            </w:r>
          </w:p>
        </w:tc>
      </w:tr>
      <w:tr w:rsidR="000E6232" w:rsidRPr="000E6232" w14:paraId="5394DE13" w14:textId="77777777" w:rsidTr="007A3841">
        <w:tc>
          <w:tcPr>
            <w:tcW w:w="2883" w:type="dxa"/>
          </w:tcPr>
          <w:p w14:paraId="0CF78F5B" w14:textId="3599D6B4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3. </w:t>
            </w:r>
            <w:r w:rsidRPr="000E6232">
              <w:rPr>
                <w:rFonts w:ascii="TH SarabunIT๙" w:hAnsi="TH SarabunIT๙" w:cs="TH SarabunIT๙"/>
                <w:cs/>
              </w:rPr>
              <w:t>จังหวัดกำแพงเพชร</w:t>
            </w:r>
          </w:p>
        </w:tc>
        <w:tc>
          <w:tcPr>
            <w:tcW w:w="2929" w:type="dxa"/>
          </w:tcPr>
          <w:p w14:paraId="10435FB7" w14:textId="7F7DE418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23.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จังหวัดพิจิตร</w:t>
            </w:r>
          </w:p>
        </w:tc>
        <w:tc>
          <w:tcPr>
            <w:tcW w:w="2835" w:type="dxa"/>
          </w:tcPr>
          <w:p w14:paraId="03BBB82A" w14:textId="34D6F14B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43.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จังหวัดสมุทรสาคร</w:t>
            </w:r>
          </w:p>
        </w:tc>
      </w:tr>
      <w:tr w:rsidR="000E6232" w:rsidRPr="000E6232" w14:paraId="1E4FB47F" w14:textId="77777777" w:rsidTr="007A3841">
        <w:tc>
          <w:tcPr>
            <w:tcW w:w="2883" w:type="dxa"/>
          </w:tcPr>
          <w:p w14:paraId="11186F4C" w14:textId="44A3D788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4. </w:t>
            </w:r>
            <w:r w:rsidRPr="000E6232">
              <w:rPr>
                <w:rFonts w:ascii="TH SarabunIT๙" w:hAnsi="TH SarabunIT๙" w:cs="TH SarabunIT๙"/>
                <w:cs/>
              </w:rPr>
              <w:t>จังหวัดขอนแก่น</w:t>
            </w:r>
          </w:p>
        </w:tc>
        <w:tc>
          <w:tcPr>
            <w:tcW w:w="2929" w:type="dxa"/>
          </w:tcPr>
          <w:p w14:paraId="71727BC4" w14:textId="49B2F8C1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24.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จังหวัดพิษณุโลก</w:t>
            </w:r>
          </w:p>
        </w:tc>
        <w:tc>
          <w:tcPr>
            <w:tcW w:w="2835" w:type="dxa"/>
          </w:tcPr>
          <w:p w14:paraId="50030124" w14:textId="55AEDD99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44.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จังหวัดสระแก้ว</w:t>
            </w:r>
          </w:p>
        </w:tc>
      </w:tr>
      <w:tr w:rsidR="000E6232" w:rsidRPr="000E6232" w14:paraId="6004F774" w14:textId="77777777" w:rsidTr="007A3841">
        <w:tc>
          <w:tcPr>
            <w:tcW w:w="2883" w:type="dxa"/>
          </w:tcPr>
          <w:p w14:paraId="72CC2D9F" w14:textId="0F4867EF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5. </w:t>
            </w:r>
            <w:r w:rsidRPr="000E6232">
              <w:rPr>
                <w:rFonts w:ascii="TH SarabunIT๙" w:hAnsi="TH SarabunIT๙" w:cs="TH SarabunIT๙"/>
                <w:cs/>
              </w:rPr>
              <w:t>จังหวัดฉะเชิงเทรา</w:t>
            </w:r>
          </w:p>
        </w:tc>
        <w:tc>
          <w:tcPr>
            <w:tcW w:w="2929" w:type="dxa"/>
          </w:tcPr>
          <w:p w14:paraId="1DFF2387" w14:textId="160D260D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25.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จังหวัดเพชรบุรี</w:t>
            </w:r>
          </w:p>
        </w:tc>
        <w:tc>
          <w:tcPr>
            <w:tcW w:w="2835" w:type="dxa"/>
          </w:tcPr>
          <w:p w14:paraId="6002A1C5" w14:textId="65A3D095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45.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จังหวัดสระบุรี</w:t>
            </w:r>
          </w:p>
        </w:tc>
      </w:tr>
      <w:tr w:rsidR="000E6232" w:rsidRPr="000E6232" w14:paraId="52C9CBD0" w14:textId="77777777" w:rsidTr="007A3841">
        <w:tc>
          <w:tcPr>
            <w:tcW w:w="2883" w:type="dxa"/>
          </w:tcPr>
          <w:p w14:paraId="399604C4" w14:textId="4B5D1742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6. </w:t>
            </w:r>
            <w:r w:rsidRPr="000E6232">
              <w:rPr>
                <w:rFonts w:ascii="TH SarabunIT๙" w:hAnsi="TH SarabunIT๙" w:cs="TH SarabunIT๙"/>
                <w:cs/>
              </w:rPr>
              <w:t>จังหวัดชลบุรี</w:t>
            </w:r>
          </w:p>
        </w:tc>
        <w:tc>
          <w:tcPr>
            <w:tcW w:w="2929" w:type="dxa"/>
          </w:tcPr>
          <w:p w14:paraId="4B41B50F" w14:textId="018094A8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26.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จังหวัดเพชรบูรณ์</w:t>
            </w:r>
          </w:p>
        </w:tc>
        <w:tc>
          <w:tcPr>
            <w:tcW w:w="2835" w:type="dxa"/>
          </w:tcPr>
          <w:p w14:paraId="32CBE2D5" w14:textId="5163090A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46.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จังหวัดสุพรรณบุรี</w:t>
            </w:r>
          </w:p>
        </w:tc>
      </w:tr>
      <w:tr w:rsidR="000E6232" w:rsidRPr="000E6232" w14:paraId="7E392EEB" w14:textId="77777777" w:rsidTr="007A3841">
        <w:tc>
          <w:tcPr>
            <w:tcW w:w="2883" w:type="dxa"/>
          </w:tcPr>
          <w:p w14:paraId="229CBA83" w14:textId="0B3F768A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7. </w:t>
            </w:r>
            <w:r w:rsidRPr="000E6232">
              <w:rPr>
                <w:rFonts w:ascii="TH SarabunIT๙" w:hAnsi="TH SarabunIT๙" w:cs="TH SarabunIT๙"/>
                <w:cs/>
              </w:rPr>
              <w:t>จังหวัดชัยนาท</w:t>
            </w:r>
          </w:p>
        </w:tc>
        <w:tc>
          <w:tcPr>
            <w:tcW w:w="2929" w:type="dxa"/>
          </w:tcPr>
          <w:p w14:paraId="71AC0628" w14:textId="070E4D90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27.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จังหวัดแพร่</w:t>
            </w:r>
          </w:p>
        </w:tc>
        <w:tc>
          <w:tcPr>
            <w:tcW w:w="2835" w:type="dxa"/>
          </w:tcPr>
          <w:p w14:paraId="6F75332D" w14:textId="40FC1988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47.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จังหวัดสุราษฎร์ธานี</w:t>
            </w:r>
          </w:p>
        </w:tc>
      </w:tr>
      <w:tr w:rsidR="000E6232" w:rsidRPr="000E6232" w14:paraId="08095A58" w14:textId="77777777" w:rsidTr="007A3841">
        <w:tc>
          <w:tcPr>
            <w:tcW w:w="2883" w:type="dxa"/>
          </w:tcPr>
          <w:p w14:paraId="72C9EB06" w14:textId="5BC7C7F9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8.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จังหวัดชัยภูมิ</w:t>
            </w:r>
          </w:p>
        </w:tc>
        <w:tc>
          <w:tcPr>
            <w:tcW w:w="2929" w:type="dxa"/>
          </w:tcPr>
          <w:p w14:paraId="474A368C" w14:textId="7CC66FFC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28.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จังหวัดภูเก็ต</w:t>
            </w:r>
          </w:p>
        </w:tc>
        <w:tc>
          <w:tcPr>
            <w:tcW w:w="2835" w:type="dxa"/>
          </w:tcPr>
          <w:p w14:paraId="051B6BF5" w14:textId="5E6DB15B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48.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จังหวัดสุรินทร์</w:t>
            </w:r>
          </w:p>
        </w:tc>
      </w:tr>
      <w:tr w:rsidR="000E6232" w:rsidRPr="000E6232" w14:paraId="34B71324" w14:textId="77777777" w:rsidTr="007A3841">
        <w:tc>
          <w:tcPr>
            <w:tcW w:w="2883" w:type="dxa"/>
          </w:tcPr>
          <w:p w14:paraId="69DB8841" w14:textId="6BAA6A2B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9.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จังหวัดชุมพร</w:t>
            </w:r>
          </w:p>
        </w:tc>
        <w:tc>
          <w:tcPr>
            <w:tcW w:w="2929" w:type="dxa"/>
          </w:tcPr>
          <w:p w14:paraId="26071ED9" w14:textId="04F05191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29.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จังหวัดมหาสารคาม</w:t>
            </w:r>
          </w:p>
        </w:tc>
        <w:tc>
          <w:tcPr>
            <w:tcW w:w="2835" w:type="dxa"/>
          </w:tcPr>
          <w:p w14:paraId="7A37409F" w14:textId="7082F224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49.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จังหวัดหนองบัวลำภู</w:t>
            </w:r>
          </w:p>
        </w:tc>
      </w:tr>
      <w:tr w:rsidR="000E6232" w:rsidRPr="000E6232" w14:paraId="2C507B09" w14:textId="77777777" w:rsidTr="007A3841">
        <w:tc>
          <w:tcPr>
            <w:tcW w:w="2883" w:type="dxa"/>
          </w:tcPr>
          <w:p w14:paraId="6E661DD3" w14:textId="424926A8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10.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จังหวัดเชียงราย</w:t>
            </w:r>
          </w:p>
        </w:tc>
        <w:tc>
          <w:tcPr>
            <w:tcW w:w="2929" w:type="dxa"/>
          </w:tcPr>
          <w:p w14:paraId="5E930802" w14:textId="22542177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30.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จังหวัดมุกดาหาร</w:t>
            </w:r>
          </w:p>
        </w:tc>
        <w:tc>
          <w:tcPr>
            <w:tcW w:w="2835" w:type="dxa"/>
          </w:tcPr>
          <w:p w14:paraId="49A72558" w14:textId="1AF3A752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50.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จังหวัดอ่างทอง</w:t>
            </w:r>
          </w:p>
        </w:tc>
      </w:tr>
      <w:tr w:rsidR="000E6232" w:rsidRPr="000E6232" w14:paraId="6CB460CD" w14:textId="77777777" w:rsidTr="007A3841">
        <w:tc>
          <w:tcPr>
            <w:tcW w:w="2883" w:type="dxa"/>
          </w:tcPr>
          <w:p w14:paraId="268CC87C" w14:textId="174FE4EB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11.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จังหวัดเชียงใหม่</w:t>
            </w:r>
          </w:p>
        </w:tc>
        <w:tc>
          <w:tcPr>
            <w:tcW w:w="2929" w:type="dxa"/>
          </w:tcPr>
          <w:p w14:paraId="01F40A14" w14:textId="0468D13A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31.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จังหวัดแม่ฮ่องสอน</w:t>
            </w:r>
          </w:p>
        </w:tc>
        <w:tc>
          <w:tcPr>
            <w:tcW w:w="2835" w:type="dxa"/>
          </w:tcPr>
          <w:p w14:paraId="0A334A41" w14:textId="3476CC9E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51.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จังหวัดอำนาจเจริญ</w:t>
            </w:r>
          </w:p>
        </w:tc>
      </w:tr>
      <w:tr w:rsidR="000E6232" w:rsidRPr="000E6232" w14:paraId="17A16A4D" w14:textId="77777777" w:rsidTr="007A3841">
        <w:tc>
          <w:tcPr>
            <w:tcW w:w="2883" w:type="dxa"/>
          </w:tcPr>
          <w:p w14:paraId="5EF28A5A" w14:textId="55BB4763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12.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จังหวัดตรัง</w:t>
            </w:r>
          </w:p>
        </w:tc>
        <w:tc>
          <w:tcPr>
            <w:tcW w:w="2929" w:type="dxa"/>
          </w:tcPr>
          <w:p w14:paraId="19B2935C" w14:textId="402C5A89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32.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จังหวัดยโสธร</w:t>
            </w:r>
          </w:p>
        </w:tc>
        <w:tc>
          <w:tcPr>
            <w:tcW w:w="2835" w:type="dxa"/>
          </w:tcPr>
          <w:p w14:paraId="72CC0324" w14:textId="60C64523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52.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จังหวัดอุดรธานี</w:t>
            </w:r>
          </w:p>
        </w:tc>
      </w:tr>
      <w:tr w:rsidR="000E6232" w:rsidRPr="000E6232" w14:paraId="1DAE2520" w14:textId="77777777" w:rsidTr="007A3841">
        <w:tc>
          <w:tcPr>
            <w:tcW w:w="2883" w:type="dxa"/>
          </w:tcPr>
          <w:p w14:paraId="2677C6F1" w14:textId="0F1FE5E7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13.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จังหวัดตราด</w:t>
            </w:r>
          </w:p>
        </w:tc>
        <w:tc>
          <w:tcPr>
            <w:tcW w:w="2929" w:type="dxa"/>
          </w:tcPr>
          <w:p w14:paraId="5C17E384" w14:textId="096EC4ED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33.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จังหวัดระนอง</w:t>
            </w:r>
          </w:p>
        </w:tc>
        <w:tc>
          <w:tcPr>
            <w:tcW w:w="2835" w:type="dxa"/>
          </w:tcPr>
          <w:p w14:paraId="1B80223C" w14:textId="4A15AB2C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53.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จังหวัดอุทัยธานี</w:t>
            </w:r>
          </w:p>
        </w:tc>
      </w:tr>
      <w:tr w:rsidR="000E6232" w:rsidRPr="000E6232" w14:paraId="6C76EB26" w14:textId="77777777" w:rsidTr="007A3841">
        <w:tc>
          <w:tcPr>
            <w:tcW w:w="2883" w:type="dxa"/>
          </w:tcPr>
          <w:p w14:paraId="3CD3017C" w14:textId="73455E9D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14.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จังหวัดนครปฐม</w:t>
            </w:r>
          </w:p>
        </w:tc>
        <w:tc>
          <w:tcPr>
            <w:tcW w:w="2929" w:type="dxa"/>
          </w:tcPr>
          <w:p w14:paraId="05ECC91E" w14:textId="579FDA56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34.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จังหวัดระยอง</w:t>
            </w:r>
          </w:p>
        </w:tc>
        <w:tc>
          <w:tcPr>
            <w:tcW w:w="2835" w:type="dxa"/>
          </w:tcPr>
          <w:p w14:paraId="67EC39EB" w14:textId="05D9BB23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54.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จังหวัดอุบลราชธานี</w:t>
            </w:r>
          </w:p>
        </w:tc>
      </w:tr>
      <w:tr w:rsidR="000E6232" w:rsidRPr="000E6232" w14:paraId="1AD105BE" w14:textId="77777777" w:rsidTr="007A3841">
        <w:tc>
          <w:tcPr>
            <w:tcW w:w="2883" w:type="dxa"/>
          </w:tcPr>
          <w:p w14:paraId="2927F788" w14:textId="0C322ABF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จังหวัดนครราชสีมา</w:t>
            </w:r>
          </w:p>
        </w:tc>
        <w:tc>
          <w:tcPr>
            <w:tcW w:w="2929" w:type="dxa"/>
          </w:tcPr>
          <w:p w14:paraId="7D4FF771" w14:textId="08BC3861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35.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จังหวัดลพบุรี</w:t>
            </w:r>
          </w:p>
        </w:tc>
        <w:tc>
          <w:tcPr>
            <w:tcW w:w="2835" w:type="dxa"/>
          </w:tcPr>
          <w:p w14:paraId="7FD49E7C" w14:textId="1E4E4D8D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0E6232" w:rsidRPr="000E6232" w14:paraId="454A45CF" w14:textId="77777777" w:rsidTr="007A3841">
        <w:tc>
          <w:tcPr>
            <w:tcW w:w="2883" w:type="dxa"/>
          </w:tcPr>
          <w:p w14:paraId="5FD605E4" w14:textId="3B612C95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16.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จังหวัดนครศรีธรรมราช</w:t>
            </w:r>
          </w:p>
        </w:tc>
        <w:tc>
          <w:tcPr>
            <w:tcW w:w="2929" w:type="dxa"/>
          </w:tcPr>
          <w:p w14:paraId="30ACDAB0" w14:textId="01DC1172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36.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จังหวัดลำปาง</w:t>
            </w:r>
          </w:p>
        </w:tc>
        <w:tc>
          <w:tcPr>
            <w:tcW w:w="2835" w:type="dxa"/>
          </w:tcPr>
          <w:p w14:paraId="724E6A20" w14:textId="3D01D4AB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0E6232" w:rsidRPr="000E6232" w14:paraId="5694204B" w14:textId="77777777" w:rsidTr="007A3841">
        <w:tc>
          <w:tcPr>
            <w:tcW w:w="2883" w:type="dxa"/>
          </w:tcPr>
          <w:p w14:paraId="4D64FD86" w14:textId="0C313036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17.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จังหวัดนครสวรรค์</w:t>
            </w:r>
          </w:p>
        </w:tc>
        <w:tc>
          <w:tcPr>
            <w:tcW w:w="2929" w:type="dxa"/>
          </w:tcPr>
          <w:p w14:paraId="365EEA07" w14:textId="5B8CC55A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37.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จังหวัดเลย</w:t>
            </w:r>
          </w:p>
        </w:tc>
        <w:tc>
          <w:tcPr>
            <w:tcW w:w="2835" w:type="dxa"/>
          </w:tcPr>
          <w:p w14:paraId="7244DB0B" w14:textId="0A4871AD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0E6232" w:rsidRPr="000E6232" w14:paraId="3F508A63" w14:textId="77777777" w:rsidTr="007A3841">
        <w:tc>
          <w:tcPr>
            <w:tcW w:w="2883" w:type="dxa"/>
          </w:tcPr>
          <w:p w14:paraId="0BA7BB49" w14:textId="56F83641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18.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จังหวัดน่าน</w:t>
            </w:r>
          </w:p>
        </w:tc>
        <w:tc>
          <w:tcPr>
            <w:tcW w:w="2929" w:type="dxa"/>
          </w:tcPr>
          <w:p w14:paraId="3CC8916C" w14:textId="7C018E1F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38.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จังหวัดศรีสะเกษ</w:t>
            </w:r>
          </w:p>
        </w:tc>
        <w:tc>
          <w:tcPr>
            <w:tcW w:w="2835" w:type="dxa"/>
          </w:tcPr>
          <w:p w14:paraId="757FB505" w14:textId="183DAD40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0E6232" w:rsidRPr="000E6232" w14:paraId="0C9FCFE8" w14:textId="77777777" w:rsidTr="007A3841">
        <w:tc>
          <w:tcPr>
            <w:tcW w:w="2883" w:type="dxa"/>
          </w:tcPr>
          <w:p w14:paraId="0FD9BE53" w14:textId="42A374A3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19.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จังหวัดปทุมธานี</w:t>
            </w:r>
          </w:p>
        </w:tc>
        <w:tc>
          <w:tcPr>
            <w:tcW w:w="2929" w:type="dxa"/>
          </w:tcPr>
          <w:p w14:paraId="2F673F22" w14:textId="1FAF4BE1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39.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จังหวัดสงขลา</w:t>
            </w:r>
          </w:p>
        </w:tc>
        <w:tc>
          <w:tcPr>
            <w:tcW w:w="2835" w:type="dxa"/>
          </w:tcPr>
          <w:p w14:paraId="26EDD20C" w14:textId="112C3AF5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0E6232" w:rsidRPr="000E6232" w14:paraId="07A1554D" w14:textId="77777777" w:rsidTr="007A3841">
        <w:tc>
          <w:tcPr>
            <w:tcW w:w="2883" w:type="dxa"/>
          </w:tcPr>
          <w:p w14:paraId="69F7BDF0" w14:textId="08D13DF9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20.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จังหวัดประจวบคีรีขันธ์</w:t>
            </w:r>
          </w:p>
        </w:tc>
        <w:tc>
          <w:tcPr>
            <w:tcW w:w="2929" w:type="dxa"/>
          </w:tcPr>
          <w:p w14:paraId="603E850A" w14:textId="2345DAF4" w:rsidR="000E6232" w:rsidRPr="000E6232" w:rsidRDefault="007A3841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40. </w:t>
            </w:r>
            <w:r w:rsidR="000E6232" w:rsidRPr="000E6232">
              <w:rPr>
                <w:rFonts w:ascii="TH SarabunIT๙" w:hAnsi="TH SarabunIT๙" w:cs="TH SarabunIT๙"/>
                <w:cs/>
              </w:rPr>
              <w:t>จังหวัดสตูล</w:t>
            </w:r>
          </w:p>
        </w:tc>
        <w:tc>
          <w:tcPr>
            <w:tcW w:w="2835" w:type="dxa"/>
          </w:tcPr>
          <w:p w14:paraId="5982BD34" w14:textId="68DE8026" w:rsidR="000E6232" w:rsidRPr="000E6232" w:rsidRDefault="000E6232" w:rsidP="000E6232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</w:tbl>
    <w:p w14:paraId="0E6170E5" w14:textId="77777777" w:rsidR="0009751F" w:rsidRDefault="0009751F" w:rsidP="00B440D2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rPr>
          <w:rFonts w:ascii="TH SarabunIT๙" w:hAnsi="TH SarabunIT๙" w:cs="TH SarabunIT๙"/>
        </w:rPr>
      </w:pPr>
    </w:p>
    <w:p w14:paraId="4B34C2FA" w14:textId="77777777" w:rsidR="003B0436" w:rsidRDefault="003B0436" w:rsidP="00B440D2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rPr>
          <w:rFonts w:ascii="TH SarabunIT๙" w:hAnsi="TH SarabunIT๙" w:cs="TH SarabunIT๙"/>
        </w:rPr>
      </w:pPr>
    </w:p>
    <w:p w14:paraId="4228DD18" w14:textId="77777777" w:rsidR="00FC33C7" w:rsidRDefault="006B266E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*****************************************************</w:t>
      </w:r>
    </w:p>
    <w:p w14:paraId="34B6A741" w14:textId="77777777" w:rsidR="00BB1AF5" w:rsidRDefault="00BB1AF5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</w:p>
    <w:p w14:paraId="5E3B31AB" w14:textId="77777777" w:rsidR="00BB1AF5" w:rsidRDefault="00BB1AF5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</w:p>
    <w:p w14:paraId="1FED4AC9" w14:textId="77777777" w:rsidR="00BB1AF5" w:rsidRDefault="00BB1AF5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</w:p>
    <w:p w14:paraId="6D5AB671" w14:textId="77777777" w:rsidR="00BB1AF5" w:rsidRDefault="00BB1AF5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</w:p>
    <w:p w14:paraId="4C15FA72" w14:textId="77777777" w:rsidR="00BB1AF5" w:rsidRDefault="00BB1AF5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</w:p>
    <w:p w14:paraId="0235C8C0" w14:textId="77777777" w:rsidR="00BB1AF5" w:rsidRDefault="00BB1AF5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</w:p>
    <w:p w14:paraId="64631F5A" w14:textId="77777777" w:rsidR="00BB1AF5" w:rsidRDefault="00BB1AF5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</w:p>
    <w:p w14:paraId="49B6A2FA" w14:textId="77777777" w:rsidR="00BB1AF5" w:rsidRDefault="00BB1AF5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</w:p>
    <w:p w14:paraId="7E973525" w14:textId="77777777" w:rsidR="00EF4059" w:rsidRDefault="00EF4059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</w:p>
    <w:p w14:paraId="0DA7471D" w14:textId="77777777" w:rsidR="00BB1AF5" w:rsidRPr="00BB1AF5" w:rsidRDefault="00BB1AF5" w:rsidP="004A622E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BB1AF5" w:rsidRPr="00BB1AF5" w:rsidSect="00E5163C">
      <w:pgSz w:w="11907" w:h="16840" w:code="9"/>
      <w:pgMar w:top="851" w:right="1021" w:bottom="567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AD1B" w14:textId="77777777" w:rsidR="006C7F17" w:rsidRDefault="006C7F17">
      <w:r>
        <w:separator/>
      </w:r>
    </w:p>
  </w:endnote>
  <w:endnote w:type="continuationSeparator" w:id="0">
    <w:p w14:paraId="77AF1978" w14:textId="77777777" w:rsidR="006C7F17" w:rsidRDefault="006C7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F166" w14:textId="77777777" w:rsidR="006C7F17" w:rsidRDefault="006C7F17">
      <w:r>
        <w:separator/>
      </w:r>
    </w:p>
  </w:footnote>
  <w:footnote w:type="continuationSeparator" w:id="0">
    <w:p w14:paraId="0946FC72" w14:textId="77777777" w:rsidR="006C7F17" w:rsidRDefault="006C7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BC6FA" w14:textId="77777777" w:rsidR="007A55DD" w:rsidRDefault="007A55DD" w:rsidP="00712E30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A3822">
      <w:rPr>
        <w:rStyle w:val="a9"/>
        <w:noProof/>
        <w:cs/>
      </w:rPr>
      <w:t>๒</w:t>
    </w:r>
    <w:r>
      <w:rPr>
        <w:rStyle w:val="a9"/>
      </w:rPr>
      <w:fldChar w:fldCharType="end"/>
    </w:r>
  </w:p>
  <w:p w14:paraId="6F6D1C6A" w14:textId="77777777" w:rsidR="007A55DD" w:rsidRDefault="007A55D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7C9C" w14:textId="77777777" w:rsidR="007A55DD" w:rsidRDefault="007A55DD" w:rsidP="00A73DE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0FFB530B"/>
    <w:multiLevelType w:val="hybridMultilevel"/>
    <w:tmpl w:val="18C6C13C"/>
    <w:lvl w:ilvl="0" w:tplc="8206C65A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6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8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9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10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1" w15:restartNumberingAfterBreak="0">
    <w:nsid w:val="2AF4164C"/>
    <w:multiLevelType w:val="hybridMultilevel"/>
    <w:tmpl w:val="F23C97E8"/>
    <w:lvl w:ilvl="0" w:tplc="849844C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B643D8C"/>
    <w:multiLevelType w:val="hybridMultilevel"/>
    <w:tmpl w:val="0AB05590"/>
    <w:lvl w:ilvl="0" w:tplc="72DE3B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4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5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18" w15:restartNumberingAfterBreak="0">
    <w:nsid w:val="7AA44095"/>
    <w:multiLevelType w:val="hybridMultilevel"/>
    <w:tmpl w:val="48CE990C"/>
    <w:lvl w:ilvl="0" w:tplc="85D8401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462457941">
    <w:abstractNumId w:val="0"/>
  </w:num>
  <w:num w:numId="2" w16cid:durableId="1068380592">
    <w:abstractNumId w:val="15"/>
  </w:num>
  <w:num w:numId="3" w16cid:durableId="1829398231">
    <w:abstractNumId w:val="14"/>
  </w:num>
  <w:num w:numId="4" w16cid:durableId="284193703">
    <w:abstractNumId w:val="17"/>
  </w:num>
  <w:num w:numId="5" w16cid:durableId="223759982">
    <w:abstractNumId w:val="16"/>
  </w:num>
  <w:num w:numId="6" w16cid:durableId="545070059">
    <w:abstractNumId w:val="4"/>
  </w:num>
  <w:num w:numId="7" w16cid:durableId="1291941665">
    <w:abstractNumId w:val="6"/>
  </w:num>
  <w:num w:numId="8" w16cid:durableId="1901289357">
    <w:abstractNumId w:val="13"/>
  </w:num>
  <w:num w:numId="9" w16cid:durableId="1855220759">
    <w:abstractNumId w:val="8"/>
  </w:num>
  <w:num w:numId="10" w16cid:durableId="2050490776">
    <w:abstractNumId w:val="10"/>
  </w:num>
  <w:num w:numId="11" w16cid:durableId="1323434779">
    <w:abstractNumId w:val="2"/>
  </w:num>
  <w:num w:numId="12" w16cid:durableId="1341658151">
    <w:abstractNumId w:val="9"/>
  </w:num>
  <w:num w:numId="13" w16cid:durableId="1095974825">
    <w:abstractNumId w:val="5"/>
  </w:num>
  <w:num w:numId="14" w16cid:durableId="124810923">
    <w:abstractNumId w:val="1"/>
  </w:num>
  <w:num w:numId="15" w16cid:durableId="1258097766">
    <w:abstractNumId w:val="7"/>
  </w:num>
  <w:num w:numId="16" w16cid:durableId="1597056707">
    <w:abstractNumId w:val="12"/>
  </w:num>
  <w:num w:numId="17" w16cid:durableId="933173186">
    <w:abstractNumId w:val="3"/>
  </w:num>
  <w:num w:numId="18" w16cid:durableId="277416363">
    <w:abstractNumId w:val="11"/>
  </w:num>
  <w:num w:numId="19" w16cid:durableId="2728314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8D"/>
    <w:rsid w:val="000023DE"/>
    <w:rsid w:val="000044A9"/>
    <w:rsid w:val="00005280"/>
    <w:rsid w:val="000057CD"/>
    <w:rsid w:val="000070A9"/>
    <w:rsid w:val="0001108E"/>
    <w:rsid w:val="00013D9B"/>
    <w:rsid w:val="000171CC"/>
    <w:rsid w:val="00020B4C"/>
    <w:rsid w:val="00025EBD"/>
    <w:rsid w:val="000278A7"/>
    <w:rsid w:val="00027FF8"/>
    <w:rsid w:val="00030AF4"/>
    <w:rsid w:val="0003104E"/>
    <w:rsid w:val="000358E6"/>
    <w:rsid w:val="00037BE1"/>
    <w:rsid w:val="0004515D"/>
    <w:rsid w:val="00047F49"/>
    <w:rsid w:val="00056875"/>
    <w:rsid w:val="000628D6"/>
    <w:rsid w:val="00063578"/>
    <w:rsid w:val="00066653"/>
    <w:rsid w:val="00070596"/>
    <w:rsid w:val="00071DC6"/>
    <w:rsid w:val="00074950"/>
    <w:rsid w:val="000750E4"/>
    <w:rsid w:val="000754F9"/>
    <w:rsid w:val="00077104"/>
    <w:rsid w:val="00077A83"/>
    <w:rsid w:val="00077A8B"/>
    <w:rsid w:val="00082D16"/>
    <w:rsid w:val="0008321C"/>
    <w:rsid w:val="00084250"/>
    <w:rsid w:val="0008638D"/>
    <w:rsid w:val="000902A5"/>
    <w:rsid w:val="00091EB3"/>
    <w:rsid w:val="0009402B"/>
    <w:rsid w:val="00095354"/>
    <w:rsid w:val="0009751F"/>
    <w:rsid w:val="000A0FC5"/>
    <w:rsid w:val="000A7C80"/>
    <w:rsid w:val="000A7DD8"/>
    <w:rsid w:val="000B21EE"/>
    <w:rsid w:val="000C0465"/>
    <w:rsid w:val="000C224E"/>
    <w:rsid w:val="000D17EB"/>
    <w:rsid w:val="000D5D6F"/>
    <w:rsid w:val="000D5DC0"/>
    <w:rsid w:val="000E23FE"/>
    <w:rsid w:val="000E32E7"/>
    <w:rsid w:val="000E6232"/>
    <w:rsid w:val="000E71AD"/>
    <w:rsid w:val="000F00F2"/>
    <w:rsid w:val="000F22C5"/>
    <w:rsid w:val="001005BC"/>
    <w:rsid w:val="001022BE"/>
    <w:rsid w:val="00104D8E"/>
    <w:rsid w:val="00115BB1"/>
    <w:rsid w:val="001223F4"/>
    <w:rsid w:val="00122450"/>
    <w:rsid w:val="00124140"/>
    <w:rsid w:val="00125279"/>
    <w:rsid w:val="00125403"/>
    <w:rsid w:val="00132286"/>
    <w:rsid w:val="00132AA2"/>
    <w:rsid w:val="00136DA1"/>
    <w:rsid w:val="0013728D"/>
    <w:rsid w:val="00142FD2"/>
    <w:rsid w:val="00143351"/>
    <w:rsid w:val="001438A2"/>
    <w:rsid w:val="00150094"/>
    <w:rsid w:val="0015107E"/>
    <w:rsid w:val="00154B70"/>
    <w:rsid w:val="00155D82"/>
    <w:rsid w:val="0016126B"/>
    <w:rsid w:val="001613ED"/>
    <w:rsid w:val="001620A9"/>
    <w:rsid w:val="001647E7"/>
    <w:rsid w:val="00164FC3"/>
    <w:rsid w:val="0016711F"/>
    <w:rsid w:val="00177EF8"/>
    <w:rsid w:val="0018482F"/>
    <w:rsid w:val="00184D6E"/>
    <w:rsid w:val="00185F21"/>
    <w:rsid w:val="00190377"/>
    <w:rsid w:val="00192B56"/>
    <w:rsid w:val="001A6435"/>
    <w:rsid w:val="001B0EE2"/>
    <w:rsid w:val="001B18F9"/>
    <w:rsid w:val="001B3912"/>
    <w:rsid w:val="001B3CCA"/>
    <w:rsid w:val="001B46CC"/>
    <w:rsid w:val="001B5543"/>
    <w:rsid w:val="001B6915"/>
    <w:rsid w:val="001B7C94"/>
    <w:rsid w:val="001C14FE"/>
    <w:rsid w:val="001D247F"/>
    <w:rsid w:val="001D26C5"/>
    <w:rsid w:val="001D2B81"/>
    <w:rsid w:val="001D34E5"/>
    <w:rsid w:val="001D5368"/>
    <w:rsid w:val="001D6DBD"/>
    <w:rsid w:val="001D71F1"/>
    <w:rsid w:val="001E39AB"/>
    <w:rsid w:val="001E68FE"/>
    <w:rsid w:val="001E70AB"/>
    <w:rsid w:val="001F0EAD"/>
    <w:rsid w:val="001F3C0B"/>
    <w:rsid w:val="001F6053"/>
    <w:rsid w:val="001F65B3"/>
    <w:rsid w:val="001F6C98"/>
    <w:rsid w:val="001F6E12"/>
    <w:rsid w:val="001F7626"/>
    <w:rsid w:val="002026F7"/>
    <w:rsid w:val="00203382"/>
    <w:rsid w:val="00206020"/>
    <w:rsid w:val="0020612A"/>
    <w:rsid w:val="0020671D"/>
    <w:rsid w:val="00217623"/>
    <w:rsid w:val="0022242B"/>
    <w:rsid w:val="00223642"/>
    <w:rsid w:val="002312F4"/>
    <w:rsid w:val="0023303C"/>
    <w:rsid w:val="00233090"/>
    <w:rsid w:val="00233F18"/>
    <w:rsid w:val="002351D3"/>
    <w:rsid w:val="00240849"/>
    <w:rsid w:val="00242AC3"/>
    <w:rsid w:val="00242AFE"/>
    <w:rsid w:val="0024348A"/>
    <w:rsid w:val="002443AE"/>
    <w:rsid w:val="00244876"/>
    <w:rsid w:val="002454CA"/>
    <w:rsid w:val="00254381"/>
    <w:rsid w:val="002552C1"/>
    <w:rsid w:val="002555E4"/>
    <w:rsid w:val="002616C4"/>
    <w:rsid w:val="00263601"/>
    <w:rsid w:val="002665DF"/>
    <w:rsid w:val="00270A8B"/>
    <w:rsid w:val="00271A0E"/>
    <w:rsid w:val="002744E9"/>
    <w:rsid w:val="00276777"/>
    <w:rsid w:val="00277EFF"/>
    <w:rsid w:val="00282D40"/>
    <w:rsid w:val="00282F34"/>
    <w:rsid w:val="00286E0E"/>
    <w:rsid w:val="00291623"/>
    <w:rsid w:val="00292B43"/>
    <w:rsid w:val="00292E02"/>
    <w:rsid w:val="002934A1"/>
    <w:rsid w:val="0029403C"/>
    <w:rsid w:val="0029637C"/>
    <w:rsid w:val="002970EC"/>
    <w:rsid w:val="002A2724"/>
    <w:rsid w:val="002A466D"/>
    <w:rsid w:val="002A51B9"/>
    <w:rsid w:val="002A7664"/>
    <w:rsid w:val="002B491A"/>
    <w:rsid w:val="002C143A"/>
    <w:rsid w:val="002C2EF2"/>
    <w:rsid w:val="002C558E"/>
    <w:rsid w:val="002C562C"/>
    <w:rsid w:val="002C78A1"/>
    <w:rsid w:val="002D1866"/>
    <w:rsid w:val="002D2515"/>
    <w:rsid w:val="002D276B"/>
    <w:rsid w:val="002D5034"/>
    <w:rsid w:val="002D74CE"/>
    <w:rsid w:val="002D7F6F"/>
    <w:rsid w:val="002E19B6"/>
    <w:rsid w:val="002E5C6F"/>
    <w:rsid w:val="002F3449"/>
    <w:rsid w:val="002F46D8"/>
    <w:rsid w:val="002F5981"/>
    <w:rsid w:val="002F63CB"/>
    <w:rsid w:val="002F6980"/>
    <w:rsid w:val="003032B0"/>
    <w:rsid w:val="00303683"/>
    <w:rsid w:val="0030490D"/>
    <w:rsid w:val="0030576C"/>
    <w:rsid w:val="00315C8D"/>
    <w:rsid w:val="00321325"/>
    <w:rsid w:val="00323AAF"/>
    <w:rsid w:val="003263BB"/>
    <w:rsid w:val="0033081F"/>
    <w:rsid w:val="00330A81"/>
    <w:rsid w:val="00331244"/>
    <w:rsid w:val="0034479C"/>
    <w:rsid w:val="00353672"/>
    <w:rsid w:val="00361C50"/>
    <w:rsid w:val="00362481"/>
    <w:rsid w:val="00366A4E"/>
    <w:rsid w:val="00366C3F"/>
    <w:rsid w:val="00372080"/>
    <w:rsid w:val="00377277"/>
    <w:rsid w:val="00380347"/>
    <w:rsid w:val="00382B34"/>
    <w:rsid w:val="00384D22"/>
    <w:rsid w:val="003934F6"/>
    <w:rsid w:val="00393BE5"/>
    <w:rsid w:val="00394CC8"/>
    <w:rsid w:val="003A08D6"/>
    <w:rsid w:val="003A1BCA"/>
    <w:rsid w:val="003A28D7"/>
    <w:rsid w:val="003A358C"/>
    <w:rsid w:val="003A3C1D"/>
    <w:rsid w:val="003A3C56"/>
    <w:rsid w:val="003A3F27"/>
    <w:rsid w:val="003B0318"/>
    <w:rsid w:val="003B03C6"/>
    <w:rsid w:val="003B0436"/>
    <w:rsid w:val="003B3DC9"/>
    <w:rsid w:val="003C2A20"/>
    <w:rsid w:val="003C39F4"/>
    <w:rsid w:val="003C3BAB"/>
    <w:rsid w:val="003D094C"/>
    <w:rsid w:val="003D1340"/>
    <w:rsid w:val="003D1875"/>
    <w:rsid w:val="003D55E2"/>
    <w:rsid w:val="003E50BB"/>
    <w:rsid w:val="003F6B24"/>
    <w:rsid w:val="004011B5"/>
    <w:rsid w:val="004103E1"/>
    <w:rsid w:val="00412211"/>
    <w:rsid w:val="00416BDD"/>
    <w:rsid w:val="00416C37"/>
    <w:rsid w:val="00420A3B"/>
    <w:rsid w:val="00422147"/>
    <w:rsid w:val="00423DB7"/>
    <w:rsid w:val="004244B0"/>
    <w:rsid w:val="004253E8"/>
    <w:rsid w:val="00427E49"/>
    <w:rsid w:val="004301E1"/>
    <w:rsid w:val="004413E3"/>
    <w:rsid w:val="00443C14"/>
    <w:rsid w:val="0044422D"/>
    <w:rsid w:val="00444497"/>
    <w:rsid w:val="0044795A"/>
    <w:rsid w:val="00450B16"/>
    <w:rsid w:val="00451AD1"/>
    <w:rsid w:val="00455F84"/>
    <w:rsid w:val="004565F5"/>
    <w:rsid w:val="00457B51"/>
    <w:rsid w:val="00460B46"/>
    <w:rsid w:val="00461157"/>
    <w:rsid w:val="00462A2E"/>
    <w:rsid w:val="00462C81"/>
    <w:rsid w:val="00462DD0"/>
    <w:rsid w:val="004639C5"/>
    <w:rsid w:val="00464E19"/>
    <w:rsid w:val="0046618D"/>
    <w:rsid w:val="00470609"/>
    <w:rsid w:val="00471B0F"/>
    <w:rsid w:val="004723A9"/>
    <w:rsid w:val="00472BB7"/>
    <w:rsid w:val="00475D3D"/>
    <w:rsid w:val="00480849"/>
    <w:rsid w:val="00481239"/>
    <w:rsid w:val="00481BF9"/>
    <w:rsid w:val="00487957"/>
    <w:rsid w:val="00491735"/>
    <w:rsid w:val="00492647"/>
    <w:rsid w:val="00494CF7"/>
    <w:rsid w:val="00495D22"/>
    <w:rsid w:val="00496211"/>
    <w:rsid w:val="004A0814"/>
    <w:rsid w:val="004A622E"/>
    <w:rsid w:val="004A7E09"/>
    <w:rsid w:val="004C11CB"/>
    <w:rsid w:val="004C7DC6"/>
    <w:rsid w:val="004D0D1A"/>
    <w:rsid w:val="004D1134"/>
    <w:rsid w:val="004D67A4"/>
    <w:rsid w:val="004E0529"/>
    <w:rsid w:val="004E2EC0"/>
    <w:rsid w:val="00501CA0"/>
    <w:rsid w:val="005024CA"/>
    <w:rsid w:val="0050363F"/>
    <w:rsid w:val="0050687A"/>
    <w:rsid w:val="005142F4"/>
    <w:rsid w:val="00516646"/>
    <w:rsid w:val="0051734E"/>
    <w:rsid w:val="00517DFD"/>
    <w:rsid w:val="0052011F"/>
    <w:rsid w:val="00520231"/>
    <w:rsid w:val="005218A7"/>
    <w:rsid w:val="005223DB"/>
    <w:rsid w:val="00523F4C"/>
    <w:rsid w:val="005245F8"/>
    <w:rsid w:val="00531854"/>
    <w:rsid w:val="0053313D"/>
    <w:rsid w:val="00533386"/>
    <w:rsid w:val="00535F96"/>
    <w:rsid w:val="00543A16"/>
    <w:rsid w:val="0054794A"/>
    <w:rsid w:val="00550037"/>
    <w:rsid w:val="005502FA"/>
    <w:rsid w:val="00550A37"/>
    <w:rsid w:val="00557359"/>
    <w:rsid w:val="0055757F"/>
    <w:rsid w:val="00560E2E"/>
    <w:rsid w:val="005644BB"/>
    <w:rsid w:val="00565C78"/>
    <w:rsid w:val="00570E2E"/>
    <w:rsid w:val="00572D22"/>
    <w:rsid w:val="00572F1E"/>
    <w:rsid w:val="00574D4F"/>
    <w:rsid w:val="00576821"/>
    <w:rsid w:val="005777C9"/>
    <w:rsid w:val="00591178"/>
    <w:rsid w:val="00594162"/>
    <w:rsid w:val="0059675E"/>
    <w:rsid w:val="005A231C"/>
    <w:rsid w:val="005A2DBF"/>
    <w:rsid w:val="005B35E4"/>
    <w:rsid w:val="005B37BF"/>
    <w:rsid w:val="005B3CE3"/>
    <w:rsid w:val="005B69E0"/>
    <w:rsid w:val="005B774B"/>
    <w:rsid w:val="005C1230"/>
    <w:rsid w:val="005C2DA6"/>
    <w:rsid w:val="005C5208"/>
    <w:rsid w:val="005C57D3"/>
    <w:rsid w:val="005D4021"/>
    <w:rsid w:val="005D5342"/>
    <w:rsid w:val="005D60D5"/>
    <w:rsid w:val="005D613A"/>
    <w:rsid w:val="005E01AF"/>
    <w:rsid w:val="005E2F2E"/>
    <w:rsid w:val="005E5112"/>
    <w:rsid w:val="005F6C50"/>
    <w:rsid w:val="005F7E50"/>
    <w:rsid w:val="0060036E"/>
    <w:rsid w:val="00603E6D"/>
    <w:rsid w:val="006110A3"/>
    <w:rsid w:val="00612E08"/>
    <w:rsid w:val="006179BE"/>
    <w:rsid w:val="00624683"/>
    <w:rsid w:val="00625434"/>
    <w:rsid w:val="006321B1"/>
    <w:rsid w:val="00632DB3"/>
    <w:rsid w:val="0063555F"/>
    <w:rsid w:val="00640608"/>
    <w:rsid w:val="00640BA7"/>
    <w:rsid w:val="00644F52"/>
    <w:rsid w:val="00646940"/>
    <w:rsid w:val="006470DC"/>
    <w:rsid w:val="00650D12"/>
    <w:rsid w:val="006513D4"/>
    <w:rsid w:val="00664842"/>
    <w:rsid w:val="00665120"/>
    <w:rsid w:val="00665D73"/>
    <w:rsid w:val="0067222F"/>
    <w:rsid w:val="00673D00"/>
    <w:rsid w:val="00680D6F"/>
    <w:rsid w:val="00683621"/>
    <w:rsid w:val="006867BE"/>
    <w:rsid w:val="00693B87"/>
    <w:rsid w:val="0069726A"/>
    <w:rsid w:val="006A1F6E"/>
    <w:rsid w:val="006A2D55"/>
    <w:rsid w:val="006B0F0A"/>
    <w:rsid w:val="006B1F22"/>
    <w:rsid w:val="006B266E"/>
    <w:rsid w:val="006B46A2"/>
    <w:rsid w:val="006C31EA"/>
    <w:rsid w:val="006C787C"/>
    <w:rsid w:val="006C7A49"/>
    <w:rsid w:val="006C7F17"/>
    <w:rsid w:val="006D0CF5"/>
    <w:rsid w:val="006D29F6"/>
    <w:rsid w:val="006E0887"/>
    <w:rsid w:val="006E342C"/>
    <w:rsid w:val="006E510F"/>
    <w:rsid w:val="006F1B81"/>
    <w:rsid w:val="006F5295"/>
    <w:rsid w:val="00701799"/>
    <w:rsid w:val="007040C1"/>
    <w:rsid w:val="00705707"/>
    <w:rsid w:val="00712E30"/>
    <w:rsid w:val="00712E32"/>
    <w:rsid w:val="00721B77"/>
    <w:rsid w:val="00721E1F"/>
    <w:rsid w:val="00722356"/>
    <w:rsid w:val="00727731"/>
    <w:rsid w:val="007401B6"/>
    <w:rsid w:val="00742A4D"/>
    <w:rsid w:val="00744B30"/>
    <w:rsid w:val="00751A10"/>
    <w:rsid w:val="00751FD0"/>
    <w:rsid w:val="007535D3"/>
    <w:rsid w:val="0075603A"/>
    <w:rsid w:val="00756185"/>
    <w:rsid w:val="00756793"/>
    <w:rsid w:val="00762325"/>
    <w:rsid w:val="00765D1C"/>
    <w:rsid w:val="00765EC2"/>
    <w:rsid w:val="007678BE"/>
    <w:rsid w:val="00773BAD"/>
    <w:rsid w:val="007743C6"/>
    <w:rsid w:val="00776FF8"/>
    <w:rsid w:val="007774E7"/>
    <w:rsid w:val="007777D9"/>
    <w:rsid w:val="0078051D"/>
    <w:rsid w:val="0078195D"/>
    <w:rsid w:val="007835B8"/>
    <w:rsid w:val="00787A30"/>
    <w:rsid w:val="0079011D"/>
    <w:rsid w:val="0079373A"/>
    <w:rsid w:val="00793B76"/>
    <w:rsid w:val="0079487A"/>
    <w:rsid w:val="00795260"/>
    <w:rsid w:val="00797734"/>
    <w:rsid w:val="007A1CD8"/>
    <w:rsid w:val="007A3080"/>
    <w:rsid w:val="007A348C"/>
    <w:rsid w:val="007A3841"/>
    <w:rsid w:val="007A55DD"/>
    <w:rsid w:val="007A5A1F"/>
    <w:rsid w:val="007B0888"/>
    <w:rsid w:val="007B456A"/>
    <w:rsid w:val="007C0068"/>
    <w:rsid w:val="007C045D"/>
    <w:rsid w:val="007C5890"/>
    <w:rsid w:val="007D4BE2"/>
    <w:rsid w:val="007F350E"/>
    <w:rsid w:val="007F4FD8"/>
    <w:rsid w:val="007F5E34"/>
    <w:rsid w:val="007F69F0"/>
    <w:rsid w:val="007F6D72"/>
    <w:rsid w:val="007F7038"/>
    <w:rsid w:val="00800842"/>
    <w:rsid w:val="00804550"/>
    <w:rsid w:val="00804934"/>
    <w:rsid w:val="00807F29"/>
    <w:rsid w:val="00810B53"/>
    <w:rsid w:val="00811914"/>
    <w:rsid w:val="00814F84"/>
    <w:rsid w:val="008160FB"/>
    <w:rsid w:val="008175FB"/>
    <w:rsid w:val="008227E0"/>
    <w:rsid w:val="00824897"/>
    <w:rsid w:val="00826267"/>
    <w:rsid w:val="008262B7"/>
    <w:rsid w:val="00827CE2"/>
    <w:rsid w:val="008306F8"/>
    <w:rsid w:val="00833F44"/>
    <w:rsid w:val="008414F3"/>
    <w:rsid w:val="0084261D"/>
    <w:rsid w:val="00845636"/>
    <w:rsid w:val="0084622A"/>
    <w:rsid w:val="00850D38"/>
    <w:rsid w:val="008520D9"/>
    <w:rsid w:val="00853458"/>
    <w:rsid w:val="00854CC0"/>
    <w:rsid w:val="00854D2D"/>
    <w:rsid w:val="00855937"/>
    <w:rsid w:val="008572FC"/>
    <w:rsid w:val="008575B5"/>
    <w:rsid w:val="0085766F"/>
    <w:rsid w:val="00857FCF"/>
    <w:rsid w:val="00860BDE"/>
    <w:rsid w:val="00862E88"/>
    <w:rsid w:val="008647D9"/>
    <w:rsid w:val="00866365"/>
    <w:rsid w:val="0086755B"/>
    <w:rsid w:val="00872741"/>
    <w:rsid w:val="00880178"/>
    <w:rsid w:val="0088563E"/>
    <w:rsid w:val="00887F85"/>
    <w:rsid w:val="00893069"/>
    <w:rsid w:val="0089544D"/>
    <w:rsid w:val="008A4ABD"/>
    <w:rsid w:val="008A4E14"/>
    <w:rsid w:val="008A522B"/>
    <w:rsid w:val="008A6DA4"/>
    <w:rsid w:val="008A7B67"/>
    <w:rsid w:val="008B64F8"/>
    <w:rsid w:val="008C1BEC"/>
    <w:rsid w:val="008C4BC0"/>
    <w:rsid w:val="008C5891"/>
    <w:rsid w:val="008C7255"/>
    <w:rsid w:val="008D121E"/>
    <w:rsid w:val="008D3858"/>
    <w:rsid w:val="008E040E"/>
    <w:rsid w:val="008E1B08"/>
    <w:rsid w:val="008E2DAD"/>
    <w:rsid w:val="008E4608"/>
    <w:rsid w:val="008F4DBA"/>
    <w:rsid w:val="008F5907"/>
    <w:rsid w:val="008F6365"/>
    <w:rsid w:val="0090396E"/>
    <w:rsid w:val="00903B30"/>
    <w:rsid w:val="0091115A"/>
    <w:rsid w:val="00914021"/>
    <w:rsid w:val="00914D8A"/>
    <w:rsid w:val="0091696F"/>
    <w:rsid w:val="009242F4"/>
    <w:rsid w:val="00925A7B"/>
    <w:rsid w:val="00925E23"/>
    <w:rsid w:val="009311E3"/>
    <w:rsid w:val="00933A89"/>
    <w:rsid w:val="00934186"/>
    <w:rsid w:val="00943337"/>
    <w:rsid w:val="00944917"/>
    <w:rsid w:val="00945AE6"/>
    <w:rsid w:val="0095346A"/>
    <w:rsid w:val="00960E8F"/>
    <w:rsid w:val="00963D35"/>
    <w:rsid w:val="00964FFC"/>
    <w:rsid w:val="00966CAC"/>
    <w:rsid w:val="00970C5F"/>
    <w:rsid w:val="0098066A"/>
    <w:rsid w:val="00982E36"/>
    <w:rsid w:val="00982E54"/>
    <w:rsid w:val="009848D4"/>
    <w:rsid w:val="009905F9"/>
    <w:rsid w:val="00992632"/>
    <w:rsid w:val="009A1B2A"/>
    <w:rsid w:val="009A35D6"/>
    <w:rsid w:val="009A3CDF"/>
    <w:rsid w:val="009A5CAB"/>
    <w:rsid w:val="009A747B"/>
    <w:rsid w:val="009B4038"/>
    <w:rsid w:val="009C0DB9"/>
    <w:rsid w:val="009C2260"/>
    <w:rsid w:val="009C5500"/>
    <w:rsid w:val="009C73DE"/>
    <w:rsid w:val="009D1AA7"/>
    <w:rsid w:val="009D27C2"/>
    <w:rsid w:val="009D38DD"/>
    <w:rsid w:val="009D4E89"/>
    <w:rsid w:val="009E126F"/>
    <w:rsid w:val="009E4946"/>
    <w:rsid w:val="009E5E3A"/>
    <w:rsid w:val="009F153D"/>
    <w:rsid w:val="009F160E"/>
    <w:rsid w:val="009F2947"/>
    <w:rsid w:val="009F572A"/>
    <w:rsid w:val="009F6DD2"/>
    <w:rsid w:val="00A04673"/>
    <w:rsid w:val="00A05933"/>
    <w:rsid w:val="00A10564"/>
    <w:rsid w:val="00A10DC7"/>
    <w:rsid w:val="00A12D12"/>
    <w:rsid w:val="00A22FBE"/>
    <w:rsid w:val="00A267E1"/>
    <w:rsid w:val="00A27073"/>
    <w:rsid w:val="00A32642"/>
    <w:rsid w:val="00A32AF2"/>
    <w:rsid w:val="00A356BF"/>
    <w:rsid w:val="00A37A59"/>
    <w:rsid w:val="00A43152"/>
    <w:rsid w:val="00A443F3"/>
    <w:rsid w:val="00A4491F"/>
    <w:rsid w:val="00A45F8F"/>
    <w:rsid w:val="00A47646"/>
    <w:rsid w:val="00A544C7"/>
    <w:rsid w:val="00A565B7"/>
    <w:rsid w:val="00A60A92"/>
    <w:rsid w:val="00A610BA"/>
    <w:rsid w:val="00A6467F"/>
    <w:rsid w:val="00A65254"/>
    <w:rsid w:val="00A721D3"/>
    <w:rsid w:val="00A73DEC"/>
    <w:rsid w:val="00A81E6D"/>
    <w:rsid w:val="00A86BDF"/>
    <w:rsid w:val="00A9158B"/>
    <w:rsid w:val="00A9411E"/>
    <w:rsid w:val="00A95430"/>
    <w:rsid w:val="00A95B3C"/>
    <w:rsid w:val="00A97C25"/>
    <w:rsid w:val="00AA0AB6"/>
    <w:rsid w:val="00AA4A25"/>
    <w:rsid w:val="00AA719E"/>
    <w:rsid w:val="00AA7671"/>
    <w:rsid w:val="00AB5DE2"/>
    <w:rsid w:val="00AB68A1"/>
    <w:rsid w:val="00AC430A"/>
    <w:rsid w:val="00AC61B6"/>
    <w:rsid w:val="00AD5E47"/>
    <w:rsid w:val="00AE01AC"/>
    <w:rsid w:val="00AE42EB"/>
    <w:rsid w:val="00AF0A1C"/>
    <w:rsid w:val="00AF1320"/>
    <w:rsid w:val="00AF2757"/>
    <w:rsid w:val="00AF440E"/>
    <w:rsid w:val="00AF6ABF"/>
    <w:rsid w:val="00AF7140"/>
    <w:rsid w:val="00AF7472"/>
    <w:rsid w:val="00B006A9"/>
    <w:rsid w:val="00B025B4"/>
    <w:rsid w:val="00B05340"/>
    <w:rsid w:val="00B05CAC"/>
    <w:rsid w:val="00B064A6"/>
    <w:rsid w:val="00B07B20"/>
    <w:rsid w:val="00B1291F"/>
    <w:rsid w:val="00B1315E"/>
    <w:rsid w:val="00B15EB0"/>
    <w:rsid w:val="00B16D4A"/>
    <w:rsid w:val="00B17510"/>
    <w:rsid w:val="00B20B09"/>
    <w:rsid w:val="00B22E14"/>
    <w:rsid w:val="00B24A3C"/>
    <w:rsid w:val="00B27C80"/>
    <w:rsid w:val="00B341C1"/>
    <w:rsid w:val="00B34CBA"/>
    <w:rsid w:val="00B36EA2"/>
    <w:rsid w:val="00B37113"/>
    <w:rsid w:val="00B37748"/>
    <w:rsid w:val="00B440D2"/>
    <w:rsid w:val="00B463BB"/>
    <w:rsid w:val="00B47DCE"/>
    <w:rsid w:val="00B558B6"/>
    <w:rsid w:val="00B566C7"/>
    <w:rsid w:val="00B609BF"/>
    <w:rsid w:val="00B6108B"/>
    <w:rsid w:val="00B6434A"/>
    <w:rsid w:val="00B655F4"/>
    <w:rsid w:val="00B6565A"/>
    <w:rsid w:val="00B677C6"/>
    <w:rsid w:val="00B73C67"/>
    <w:rsid w:val="00B7440F"/>
    <w:rsid w:val="00B766F9"/>
    <w:rsid w:val="00B774C5"/>
    <w:rsid w:val="00B8019E"/>
    <w:rsid w:val="00B81250"/>
    <w:rsid w:val="00B8324C"/>
    <w:rsid w:val="00B83D69"/>
    <w:rsid w:val="00B87703"/>
    <w:rsid w:val="00B908AF"/>
    <w:rsid w:val="00B91458"/>
    <w:rsid w:val="00B93941"/>
    <w:rsid w:val="00B9429A"/>
    <w:rsid w:val="00B954D9"/>
    <w:rsid w:val="00B966D8"/>
    <w:rsid w:val="00B97F62"/>
    <w:rsid w:val="00BA2238"/>
    <w:rsid w:val="00BA39ED"/>
    <w:rsid w:val="00BA75FB"/>
    <w:rsid w:val="00BB013C"/>
    <w:rsid w:val="00BB1AF5"/>
    <w:rsid w:val="00BC0DB3"/>
    <w:rsid w:val="00BC4E79"/>
    <w:rsid w:val="00BC77DE"/>
    <w:rsid w:val="00BD131F"/>
    <w:rsid w:val="00BD34A1"/>
    <w:rsid w:val="00BD352B"/>
    <w:rsid w:val="00BD5751"/>
    <w:rsid w:val="00BD57B3"/>
    <w:rsid w:val="00BD5DBC"/>
    <w:rsid w:val="00BD6DE9"/>
    <w:rsid w:val="00BD75A6"/>
    <w:rsid w:val="00BE0CCC"/>
    <w:rsid w:val="00BE2EF3"/>
    <w:rsid w:val="00BE327A"/>
    <w:rsid w:val="00BF1C3B"/>
    <w:rsid w:val="00BF7900"/>
    <w:rsid w:val="00C00F2E"/>
    <w:rsid w:val="00C01A7F"/>
    <w:rsid w:val="00C02C90"/>
    <w:rsid w:val="00C03865"/>
    <w:rsid w:val="00C11D96"/>
    <w:rsid w:val="00C14E6B"/>
    <w:rsid w:val="00C15BA3"/>
    <w:rsid w:val="00C1755E"/>
    <w:rsid w:val="00C20495"/>
    <w:rsid w:val="00C26161"/>
    <w:rsid w:val="00C3449F"/>
    <w:rsid w:val="00C3543D"/>
    <w:rsid w:val="00C40340"/>
    <w:rsid w:val="00C40988"/>
    <w:rsid w:val="00C40D1A"/>
    <w:rsid w:val="00C4114F"/>
    <w:rsid w:val="00C4282A"/>
    <w:rsid w:val="00C42E30"/>
    <w:rsid w:val="00C45EB4"/>
    <w:rsid w:val="00C46A4D"/>
    <w:rsid w:val="00C47CD1"/>
    <w:rsid w:val="00C50FD1"/>
    <w:rsid w:val="00C51EF2"/>
    <w:rsid w:val="00C533AD"/>
    <w:rsid w:val="00C575F6"/>
    <w:rsid w:val="00C63004"/>
    <w:rsid w:val="00C64CB0"/>
    <w:rsid w:val="00C66D06"/>
    <w:rsid w:val="00C674FC"/>
    <w:rsid w:val="00C704A2"/>
    <w:rsid w:val="00C7466F"/>
    <w:rsid w:val="00C763CE"/>
    <w:rsid w:val="00C80058"/>
    <w:rsid w:val="00C84809"/>
    <w:rsid w:val="00C852AB"/>
    <w:rsid w:val="00C876CA"/>
    <w:rsid w:val="00C87FF0"/>
    <w:rsid w:val="00CA1356"/>
    <w:rsid w:val="00CA20C0"/>
    <w:rsid w:val="00CA2634"/>
    <w:rsid w:val="00CA76D5"/>
    <w:rsid w:val="00CB174D"/>
    <w:rsid w:val="00CB22C2"/>
    <w:rsid w:val="00CB517B"/>
    <w:rsid w:val="00CC2C16"/>
    <w:rsid w:val="00CD0E8A"/>
    <w:rsid w:val="00CD0FE6"/>
    <w:rsid w:val="00CD5178"/>
    <w:rsid w:val="00CD6813"/>
    <w:rsid w:val="00CD6EFB"/>
    <w:rsid w:val="00CE2E57"/>
    <w:rsid w:val="00CE430F"/>
    <w:rsid w:val="00CE45DF"/>
    <w:rsid w:val="00CF09F1"/>
    <w:rsid w:val="00CF332B"/>
    <w:rsid w:val="00CF3797"/>
    <w:rsid w:val="00D02805"/>
    <w:rsid w:val="00D0570E"/>
    <w:rsid w:val="00D05BDD"/>
    <w:rsid w:val="00D066B6"/>
    <w:rsid w:val="00D1154A"/>
    <w:rsid w:val="00D12FC1"/>
    <w:rsid w:val="00D14845"/>
    <w:rsid w:val="00D159EE"/>
    <w:rsid w:val="00D2796F"/>
    <w:rsid w:val="00D27A97"/>
    <w:rsid w:val="00D31BCD"/>
    <w:rsid w:val="00D324CA"/>
    <w:rsid w:val="00D42023"/>
    <w:rsid w:val="00D4336C"/>
    <w:rsid w:val="00D439E9"/>
    <w:rsid w:val="00D43DA1"/>
    <w:rsid w:val="00D45665"/>
    <w:rsid w:val="00D47B64"/>
    <w:rsid w:val="00D5011E"/>
    <w:rsid w:val="00D53A8D"/>
    <w:rsid w:val="00D54723"/>
    <w:rsid w:val="00D62C50"/>
    <w:rsid w:val="00D64039"/>
    <w:rsid w:val="00D645CB"/>
    <w:rsid w:val="00D67EED"/>
    <w:rsid w:val="00D72181"/>
    <w:rsid w:val="00D7319E"/>
    <w:rsid w:val="00D76A64"/>
    <w:rsid w:val="00D801EF"/>
    <w:rsid w:val="00D8056A"/>
    <w:rsid w:val="00D81CA5"/>
    <w:rsid w:val="00D84E76"/>
    <w:rsid w:val="00D859C1"/>
    <w:rsid w:val="00D866E7"/>
    <w:rsid w:val="00D86C16"/>
    <w:rsid w:val="00D8711A"/>
    <w:rsid w:val="00D90C02"/>
    <w:rsid w:val="00D9222B"/>
    <w:rsid w:val="00D93EA3"/>
    <w:rsid w:val="00D96A06"/>
    <w:rsid w:val="00D97422"/>
    <w:rsid w:val="00DB017B"/>
    <w:rsid w:val="00DB45F2"/>
    <w:rsid w:val="00DB4A13"/>
    <w:rsid w:val="00DB5CCC"/>
    <w:rsid w:val="00DB6FB1"/>
    <w:rsid w:val="00DB76DD"/>
    <w:rsid w:val="00DB7B19"/>
    <w:rsid w:val="00DC3874"/>
    <w:rsid w:val="00DC48BA"/>
    <w:rsid w:val="00DC5B94"/>
    <w:rsid w:val="00DC5F91"/>
    <w:rsid w:val="00DC78D9"/>
    <w:rsid w:val="00DD5255"/>
    <w:rsid w:val="00DE07A9"/>
    <w:rsid w:val="00DE0A97"/>
    <w:rsid w:val="00DE3C9C"/>
    <w:rsid w:val="00DE3F36"/>
    <w:rsid w:val="00DE560C"/>
    <w:rsid w:val="00DE7AD1"/>
    <w:rsid w:val="00DF075E"/>
    <w:rsid w:val="00DF34A2"/>
    <w:rsid w:val="00DF60A3"/>
    <w:rsid w:val="00DF6232"/>
    <w:rsid w:val="00E01AF6"/>
    <w:rsid w:val="00E025F9"/>
    <w:rsid w:val="00E12EBC"/>
    <w:rsid w:val="00E14039"/>
    <w:rsid w:val="00E175C4"/>
    <w:rsid w:val="00E2259B"/>
    <w:rsid w:val="00E2534D"/>
    <w:rsid w:val="00E2662B"/>
    <w:rsid w:val="00E31371"/>
    <w:rsid w:val="00E31CB8"/>
    <w:rsid w:val="00E37CB8"/>
    <w:rsid w:val="00E41654"/>
    <w:rsid w:val="00E41F64"/>
    <w:rsid w:val="00E5145B"/>
    <w:rsid w:val="00E5163C"/>
    <w:rsid w:val="00E53DBA"/>
    <w:rsid w:val="00E56049"/>
    <w:rsid w:val="00E57657"/>
    <w:rsid w:val="00E57817"/>
    <w:rsid w:val="00E604EF"/>
    <w:rsid w:val="00E608AB"/>
    <w:rsid w:val="00E60B00"/>
    <w:rsid w:val="00E6257D"/>
    <w:rsid w:val="00E63ECA"/>
    <w:rsid w:val="00E64C06"/>
    <w:rsid w:val="00E655E3"/>
    <w:rsid w:val="00E67B7D"/>
    <w:rsid w:val="00E73C23"/>
    <w:rsid w:val="00E7636E"/>
    <w:rsid w:val="00E8395F"/>
    <w:rsid w:val="00E84227"/>
    <w:rsid w:val="00E90F3F"/>
    <w:rsid w:val="00E91BBB"/>
    <w:rsid w:val="00E93171"/>
    <w:rsid w:val="00E940A4"/>
    <w:rsid w:val="00E97958"/>
    <w:rsid w:val="00E97AE0"/>
    <w:rsid w:val="00EA0B3B"/>
    <w:rsid w:val="00EA2382"/>
    <w:rsid w:val="00EA3822"/>
    <w:rsid w:val="00EA38A9"/>
    <w:rsid w:val="00EA48C0"/>
    <w:rsid w:val="00EA767C"/>
    <w:rsid w:val="00EB270F"/>
    <w:rsid w:val="00EC296D"/>
    <w:rsid w:val="00EC3A6C"/>
    <w:rsid w:val="00EC4184"/>
    <w:rsid w:val="00EC5373"/>
    <w:rsid w:val="00EC6657"/>
    <w:rsid w:val="00ED0615"/>
    <w:rsid w:val="00ED4A4F"/>
    <w:rsid w:val="00ED7BF2"/>
    <w:rsid w:val="00EE2EC9"/>
    <w:rsid w:val="00EE3661"/>
    <w:rsid w:val="00EE680F"/>
    <w:rsid w:val="00EF200A"/>
    <w:rsid w:val="00EF2954"/>
    <w:rsid w:val="00EF364D"/>
    <w:rsid w:val="00EF4059"/>
    <w:rsid w:val="00EF4569"/>
    <w:rsid w:val="00EF55B5"/>
    <w:rsid w:val="00F00D18"/>
    <w:rsid w:val="00F02A14"/>
    <w:rsid w:val="00F0490F"/>
    <w:rsid w:val="00F069DB"/>
    <w:rsid w:val="00F13A59"/>
    <w:rsid w:val="00F15419"/>
    <w:rsid w:val="00F16780"/>
    <w:rsid w:val="00F2012F"/>
    <w:rsid w:val="00F21647"/>
    <w:rsid w:val="00F21DE8"/>
    <w:rsid w:val="00F22E98"/>
    <w:rsid w:val="00F232FF"/>
    <w:rsid w:val="00F2349D"/>
    <w:rsid w:val="00F23690"/>
    <w:rsid w:val="00F23C9D"/>
    <w:rsid w:val="00F27DBA"/>
    <w:rsid w:val="00F338FB"/>
    <w:rsid w:val="00F36630"/>
    <w:rsid w:val="00F40530"/>
    <w:rsid w:val="00F4156D"/>
    <w:rsid w:val="00F47235"/>
    <w:rsid w:val="00F51FF4"/>
    <w:rsid w:val="00F53744"/>
    <w:rsid w:val="00F578F9"/>
    <w:rsid w:val="00F62404"/>
    <w:rsid w:val="00F63B15"/>
    <w:rsid w:val="00F63FCE"/>
    <w:rsid w:val="00F65ED8"/>
    <w:rsid w:val="00F6643D"/>
    <w:rsid w:val="00F73FB9"/>
    <w:rsid w:val="00F74B45"/>
    <w:rsid w:val="00F85561"/>
    <w:rsid w:val="00F866FB"/>
    <w:rsid w:val="00F9114E"/>
    <w:rsid w:val="00F91598"/>
    <w:rsid w:val="00F927A9"/>
    <w:rsid w:val="00F941E7"/>
    <w:rsid w:val="00F95418"/>
    <w:rsid w:val="00FA2B4A"/>
    <w:rsid w:val="00FA3675"/>
    <w:rsid w:val="00FA484A"/>
    <w:rsid w:val="00FA4E42"/>
    <w:rsid w:val="00FA620B"/>
    <w:rsid w:val="00FB0707"/>
    <w:rsid w:val="00FB30D8"/>
    <w:rsid w:val="00FB358E"/>
    <w:rsid w:val="00FB3BEB"/>
    <w:rsid w:val="00FB7C80"/>
    <w:rsid w:val="00FC1979"/>
    <w:rsid w:val="00FC33C7"/>
    <w:rsid w:val="00FC4472"/>
    <w:rsid w:val="00FC5208"/>
    <w:rsid w:val="00FC79AA"/>
    <w:rsid w:val="00FD002C"/>
    <w:rsid w:val="00FD0C38"/>
    <w:rsid w:val="00FD20CE"/>
    <w:rsid w:val="00FD5D30"/>
    <w:rsid w:val="00FE5383"/>
    <w:rsid w:val="00FE665E"/>
    <w:rsid w:val="00FF3819"/>
    <w:rsid w:val="00FF5A56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BFF01"/>
  <w15:chartTrackingRefBased/>
  <w15:docId w15:val="{80D1FB86-BE19-493F-BAC7-7CFE3EEF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5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การเชื่อมโยงหลายมิติ"/>
    <w:rsid w:val="009D4E89"/>
    <w:rPr>
      <w:color w:val="0000FF"/>
      <w:u w:val="single"/>
      <w:lang w:bidi="th-TH"/>
    </w:rPr>
  </w:style>
  <w:style w:type="character" w:styleId="a9">
    <w:name w:val="page number"/>
    <w:basedOn w:val="a3"/>
    <w:rsid w:val="00712E30"/>
  </w:style>
  <w:style w:type="paragraph" w:styleId="aa">
    <w:name w:val="Balloon Text"/>
    <w:basedOn w:val="a"/>
    <w:link w:val="ab"/>
    <w:rsid w:val="006A1F6E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rsid w:val="006A1F6E"/>
    <w:rPr>
      <w:rFonts w:ascii="Tahoma" w:hAnsi="Tahoma"/>
      <w:sz w:val="16"/>
    </w:rPr>
  </w:style>
  <w:style w:type="character" w:styleId="ac">
    <w:name w:val="Strong"/>
    <w:uiPriority w:val="22"/>
    <w:qFormat/>
    <w:rsid w:val="004639C5"/>
    <w:rPr>
      <w:b/>
      <w:bCs/>
    </w:rPr>
  </w:style>
  <w:style w:type="table" w:styleId="ad">
    <w:name w:val="Table Grid"/>
    <w:basedOn w:val="a1"/>
    <w:rsid w:val="007F3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4244B0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3627;&#3609;&#3633;&#3591;&#3626;&#3639;&#3629;&#3611;&#3619;&#3632;&#3607;&#3633;&#3610;&#3605;&#3619;&#3634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D008-5333-4EDD-BF2B-D6D6BA91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หนังสือประทับตรา</Template>
  <TotalTime>32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test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dla30-2567 002</cp:lastModifiedBy>
  <cp:revision>13</cp:revision>
  <cp:lastPrinted>2026-01-16T08:08:00Z</cp:lastPrinted>
  <dcterms:created xsi:type="dcterms:W3CDTF">2025-12-18T06:44:00Z</dcterms:created>
  <dcterms:modified xsi:type="dcterms:W3CDTF">2026-01-16T08:19:00Z</dcterms:modified>
</cp:coreProperties>
</file>