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6979" w14:textId="77777777" w:rsidR="003A5E3F" w:rsidRDefault="003A5E3F" w:rsidP="00C8687A">
      <w:pPr>
        <w:rPr>
          <w:rFonts w:ascii="TH SarabunIT๙" w:hAnsi="TH SarabunIT๙" w:cs="TH SarabunIT๙"/>
          <w:szCs w:val="24"/>
        </w:rPr>
      </w:pPr>
    </w:p>
    <w:p w14:paraId="01109767" w14:textId="77777777" w:rsidR="00B0095E" w:rsidRDefault="00B0095E" w:rsidP="00C8687A">
      <w:pPr>
        <w:rPr>
          <w:rFonts w:ascii="TH SarabunIT๙" w:hAnsi="TH SarabunIT๙" w:cs="TH SarabunIT๙"/>
          <w:szCs w:val="24"/>
        </w:rPr>
      </w:pPr>
    </w:p>
    <w:p w14:paraId="49B232D2" w14:textId="77777777" w:rsidR="00B51671" w:rsidRDefault="00B51671" w:rsidP="00C8687A">
      <w:pPr>
        <w:rPr>
          <w:rFonts w:ascii="TH SarabunIT๙" w:hAnsi="TH SarabunIT๙" w:cs="TH SarabunIT๙"/>
          <w:szCs w:val="24"/>
        </w:rPr>
      </w:pPr>
    </w:p>
    <w:p w14:paraId="475EB8D8" w14:textId="77777777" w:rsidR="00B51671" w:rsidRDefault="00B51671" w:rsidP="00C8687A">
      <w:pPr>
        <w:rPr>
          <w:rFonts w:ascii="TH SarabunIT๙" w:hAnsi="TH SarabunIT๙" w:cs="TH SarabunIT๙"/>
          <w:szCs w:val="24"/>
        </w:rPr>
      </w:pPr>
    </w:p>
    <w:p w14:paraId="0346C854" w14:textId="77777777" w:rsidR="00B51671" w:rsidRPr="002D7D4E" w:rsidRDefault="00B51671" w:rsidP="00B51671">
      <w:pPr>
        <w:rPr>
          <w:rFonts w:ascii="TH SarabunIT๙" w:hAnsi="TH SarabunIT๙" w:cs="TH SarabunIT๙"/>
          <w:sz w:val="32"/>
          <w:szCs w:val="32"/>
        </w:rPr>
      </w:pPr>
    </w:p>
    <w:p w14:paraId="4D7FEF71" w14:textId="3A39ED88" w:rsidR="00B51671" w:rsidRPr="002D7D4E" w:rsidRDefault="00B51671" w:rsidP="00B51671">
      <w:pPr>
        <w:rPr>
          <w:rFonts w:ascii="TH SarabunIT๙" w:hAnsi="TH SarabunIT๙" w:cs="TH SarabunIT๙"/>
        </w:rPr>
      </w:pPr>
      <w:r w:rsidRPr="002D7D4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6640" behindDoc="1" locked="0" layoutInCell="1" allowOverlap="1" wp14:anchorId="1A8898C6" wp14:editId="72900939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188145632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>ที่ มท ๐๘</w:t>
      </w:r>
      <w:r>
        <w:rPr>
          <w:rFonts w:ascii="TH SarabunIT๙" w:hAnsi="TH SarabunIT๙" w:cs="TH SarabunIT๙" w:hint="cs"/>
          <w:sz w:val="32"/>
          <w:szCs w:val="32"/>
          <w:cs/>
        </w:rPr>
        <w:t>16</w:t>
      </w:r>
      <w:r w:rsidRPr="002D7D4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D7D4E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</w:rPr>
        <w:t xml:space="preserve"> </w:t>
      </w:r>
      <w:r w:rsidR="004F1C5F">
        <w:rPr>
          <w:rFonts w:ascii="TH SarabunIT๙" w:hAnsi="TH SarabunIT๙" w:cs="TH SarabunIT๙" w:hint="cs"/>
          <w:cs/>
        </w:rPr>
        <w:t>102</w:t>
      </w:r>
      <w:r>
        <w:rPr>
          <w:rFonts w:ascii="TH SarabunIT๙" w:hAnsi="TH SarabunIT๙" w:cs="TH SarabunIT๙"/>
        </w:rPr>
        <w:t xml:space="preserve">                           </w:t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  <w:t xml:space="preserve"> </w:t>
      </w:r>
      <w:r w:rsidRPr="002D7D4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4011B358" w14:textId="77777777" w:rsidR="00B51671" w:rsidRPr="002D7D4E" w:rsidRDefault="00B51671" w:rsidP="00B51671">
      <w:pPr>
        <w:ind w:left="5040" w:firstLine="720"/>
        <w:rPr>
          <w:rFonts w:ascii="TH SarabunIT๙" w:hAnsi="TH SarabunIT๙" w:cs="TH SarabunIT๙"/>
          <w:spacing w:val="-10"/>
        </w:rPr>
      </w:pPr>
      <w:r w:rsidRPr="002D7D4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ถนนนครราชสีมา เขตดุสิต กทม. ๑๐๓๐๐</w:t>
      </w:r>
    </w:p>
    <w:p w14:paraId="021A1A07" w14:textId="30DDC366" w:rsidR="00B51671" w:rsidRPr="002D7D4E" w:rsidRDefault="00B51671" w:rsidP="00B5167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1C5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๒๕</w:t>
      </w:r>
      <w:r>
        <w:rPr>
          <w:rFonts w:ascii="TH SarabunIT๙" w:hAnsi="TH SarabunIT๙" w:cs="TH SarabunIT๙" w:hint="cs"/>
          <w:sz w:val="32"/>
          <w:szCs w:val="32"/>
          <w:cs/>
        </w:rPr>
        <w:t>69</w:t>
      </w:r>
    </w:p>
    <w:p w14:paraId="3E6536F7" w14:textId="4A67E635" w:rsidR="00B51671" w:rsidRPr="00335DDB" w:rsidRDefault="00B51671" w:rsidP="00B914BB">
      <w:pPr>
        <w:tabs>
          <w:tab w:val="left" w:pos="567"/>
          <w:tab w:val="left" w:pos="1440"/>
          <w:tab w:val="left" w:pos="1800"/>
        </w:tabs>
        <w:spacing w:before="120"/>
        <w:ind w:left="540" w:hanging="5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914BB">
        <w:rPr>
          <w:rFonts w:ascii="TH SarabunIT๙" w:hAnsi="TH SarabunIT๙" w:cs="TH SarabunIT๙" w:hint="cs"/>
          <w:sz w:val="32"/>
          <w:szCs w:val="32"/>
          <w:cs/>
        </w:rPr>
        <w:t xml:space="preserve">แจ้งการโอนจัดสรรงบประมาณรายจ่ายประจำปีงบประมาณ พ.ศ. 2569 </w:t>
      </w:r>
      <w:r w:rsidRPr="00335DDB">
        <w:rPr>
          <w:rFonts w:ascii="TH SarabunIT๙" w:hAnsi="TH SarabunIT๙" w:cs="TH SarabunIT๙" w:hint="cs"/>
          <w:sz w:val="32"/>
          <w:szCs w:val="32"/>
          <w:cs/>
        </w:rPr>
        <w:t>โครงการเสริมสร้างภูมิคุ้มกัน</w:t>
      </w:r>
      <w:r w:rsidR="00B914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2EFC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Pr="00335DDB">
        <w:rPr>
          <w:rFonts w:ascii="TH SarabunIT๙" w:hAnsi="TH SarabunIT๙" w:cs="TH SarabunIT๙" w:hint="cs"/>
          <w:sz w:val="32"/>
          <w:szCs w:val="32"/>
          <w:cs/>
        </w:rPr>
        <w:t>ผู้มีโอกาสเข้าไปเกี่ยวข้องกับยาเสพติด (กลุ่มเสี่ยง/กลุ่มเปราะบาง)</w:t>
      </w:r>
      <w:r w:rsidRPr="00335DD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914B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กิ</w:t>
      </w: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จกรรม</w:t>
      </w:r>
      <w:r w:rsidRPr="00335DD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การพัฒนาศักยภาพสถานศึกษาปลอดภัย หยุดยั้งยาเสพติด (</w:t>
      </w:r>
      <w:r w:rsidRPr="00335DDB">
        <w:rPr>
          <w:rFonts w:ascii="TH SarabunIT๙" w:eastAsia="Calibri" w:hAnsi="TH SarabunIT๙" w:cs="TH SarabunIT๙"/>
          <w:spacing w:val="-6"/>
          <w:sz w:val="32"/>
          <w:szCs w:val="32"/>
        </w:rPr>
        <w:t>Safe Zone No Drugs</w:t>
      </w:r>
      <w:r w:rsidRPr="00335DD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) ด้วย </w:t>
      </w:r>
      <w:r w:rsidRPr="00335DDB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EF </w:t>
      </w:r>
      <w:r w:rsidRPr="00335DD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ภูมิคุ้มกันชีวิต</w:t>
      </w:r>
      <w:r w:rsidRPr="00335DD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สู่การมีส่วนร่วม </w:t>
      </w:r>
      <w:r w:rsidRPr="00335DDB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335DDB">
        <w:rPr>
          <w:rFonts w:ascii="TH SarabunIT๙" w:hAnsi="TH SarabunIT๙" w:cs="TH SarabunIT๙" w:hint="cs"/>
          <w:sz w:val="32"/>
          <w:szCs w:val="32"/>
          <w:cs/>
        </w:rPr>
        <w:t>สร้างพลังครอบครัวอบอุ่นและชุมชนท้องถิ่นเข้มแข็ง</w:t>
      </w:r>
      <w:r w:rsidR="00B914BB">
        <w:rPr>
          <w:rFonts w:ascii="TH SarabunIT๙" w:hAnsi="TH SarabunIT๙" w:cs="TH SarabunIT๙"/>
          <w:sz w:val="32"/>
          <w:szCs w:val="32"/>
        </w:rPr>
        <w:t xml:space="preserve"> </w:t>
      </w:r>
      <w:r w:rsidR="00B73A62">
        <w:rPr>
          <w:rFonts w:ascii="TH SarabunIT๙" w:hAnsi="TH SarabunIT๙" w:cs="TH SarabunIT๙" w:hint="cs"/>
          <w:sz w:val="32"/>
          <w:szCs w:val="32"/>
          <w:cs/>
        </w:rPr>
        <w:t>กิจกรรมที่ 2.2 การฝึกอบรมพัฒนาศักยภาพบุคลากรทางการศึกษา และผู้ดูแลเด็กของสถานศึกษาสังกัดองค์กรปกครองส่วนท้องถิ่น ระดับปฐมวัย</w:t>
      </w:r>
    </w:p>
    <w:p w14:paraId="4BFA72F4" w14:textId="77777777" w:rsidR="00B51671" w:rsidRDefault="00B51671" w:rsidP="00B51671">
      <w:pPr>
        <w:tabs>
          <w:tab w:val="left" w:pos="540"/>
          <w:tab w:val="left" w:pos="567"/>
          <w:tab w:val="left" w:pos="709"/>
        </w:tabs>
        <w:spacing w:before="120"/>
        <w:ind w:left="540" w:hanging="540"/>
        <w:rPr>
          <w:rFonts w:ascii="TH SarabunIT๙" w:hAnsi="TH SarabunIT๙" w:cs="TH SarabunIT๙"/>
          <w:sz w:val="32"/>
          <w:szCs w:val="32"/>
        </w:rPr>
      </w:pPr>
      <w:r w:rsidRPr="00007560">
        <w:rPr>
          <w:rFonts w:ascii="TH SarabunIT๙" w:hAnsi="TH SarabunIT๙" w:cs="TH SarabunIT๙"/>
          <w:sz w:val="32"/>
          <w:szCs w:val="32"/>
          <w:cs/>
        </w:rPr>
        <w:t>เรียน  ผู้ว่าราชการจังหวัด</w:t>
      </w:r>
      <w:r w:rsidRPr="000075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</w:p>
    <w:p w14:paraId="70794360" w14:textId="6AE48193" w:rsidR="00B51671" w:rsidRDefault="00B51671" w:rsidP="008D6FF5">
      <w:pPr>
        <w:tabs>
          <w:tab w:val="left" w:pos="0"/>
          <w:tab w:val="left" w:pos="1418"/>
          <w:tab w:val="left" w:pos="7797"/>
        </w:tabs>
        <w:spacing w:before="120"/>
        <w:rPr>
          <w:rFonts w:ascii="TH SarabunIT๙" w:hAnsi="TH SarabunIT๙" w:cs="TH SarabunIT๙"/>
          <w:sz w:val="32"/>
          <w:szCs w:val="32"/>
        </w:rPr>
      </w:pPr>
      <w:bookmarkStart w:id="0" w:name="_Hlk193376597"/>
      <w:r w:rsidRPr="008707AF">
        <w:rPr>
          <w:rFonts w:ascii="TH SarabunIT๙" w:hAnsi="TH SarabunIT๙" w:cs="TH SarabunIT๙"/>
          <w:spacing w:val="6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EB0E68">
        <w:rPr>
          <w:rFonts w:ascii="TH SarabunIT๙" w:hAnsi="TH SarabunIT๙" w:cs="TH SarabunIT๙" w:hint="cs"/>
          <w:sz w:val="32"/>
          <w:szCs w:val="32"/>
          <w:cs/>
        </w:rPr>
        <w:t>บัญชี</w:t>
      </w:r>
      <w:r w:rsidR="000A2875">
        <w:rPr>
          <w:rFonts w:ascii="TH SarabunIT๙" w:hAnsi="TH SarabunIT๙" w:cs="TH SarabunIT๙" w:hint="cs"/>
          <w:sz w:val="32"/>
          <w:szCs w:val="32"/>
          <w:cs/>
        </w:rPr>
        <w:t>จัดสรรงบประมาณ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B0E68">
        <w:rPr>
          <w:rFonts w:ascii="TH SarabunIT๙" w:hAnsi="TH SarabunIT๙" w:cs="TH SarabunIT๙" w:hint="cs"/>
          <w:sz w:val="32"/>
          <w:szCs w:val="32"/>
          <w:cs/>
        </w:rPr>
        <w:tab/>
      </w:r>
      <w:r w:rsidRPr="00EB0E68">
        <w:rPr>
          <w:rFonts w:ascii="TH SarabunIT๙" w:hAnsi="TH SarabunIT๙" w:cs="TH SarabunIT๙"/>
          <w:sz w:val="32"/>
          <w:szCs w:val="32"/>
          <w:cs/>
        </w:rPr>
        <w:t>จำนวน 1 ชุด</w:t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="008D6FF5">
        <w:rPr>
          <w:rFonts w:ascii="TH SarabunIT๙" w:hAnsi="TH SarabunIT๙" w:cs="TH SarabunIT๙" w:hint="cs"/>
          <w:sz w:val="32"/>
          <w:szCs w:val="32"/>
          <w:cs/>
        </w:rPr>
        <w:t>สำเนาโครงการเสริมสร้างภูมิคุ้มกันฯ</w:t>
      </w:r>
      <w:r w:rsidRPr="00EB0E68">
        <w:rPr>
          <w:rFonts w:ascii="TH SarabunIT๙" w:hAnsi="TH SarabunIT๙" w:cs="TH SarabunIT๙" w:hint="cs"/>
          <w:sz w:val="32"/>
          <w:szCs w:val="32"/>
          <w:cs/>
        </w:rPr>
        <w:tab/>
      </w:r>
      <w:r w:rsidRPr="00FB1E0D">
        <w:rPr>
          <w:rFonts w:ascii="TH SarabunIT๙" w:hAnsi="TH SarabunIT๙" w:cs="TH SarabunIT๙"/>
          <w:sz w:val="32"/>
          <w:szCs w:val="32"/>
          <w:cs/>
        </w:rPr>
        <w:t xml:space="preserve">จำนวน 1 </w:t>
      </w:r>
      <w:r w:rsidR="008D6FF5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771AAA90" w14:textId="2814DAF1" w:rsidR="00B51671" w:rsidRDefault="00B51671" w:rsidP="008D6FF5">
      <w:pPr>
        <w:tabs>
          <w:tab w:val="left" w:pos="0"/>
          <w:tab w:val="left" w:pos="1418"/>
          <w:tab w:val="left" w:pos="779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="000A2875">
        <w:rPr>
          <w:rFonts w:ascii="TH SarabunIT๙" w:hAnsi="TH SarabunIT๙" w:cs="TH SarabunIT๙" w:hint="cs"/>
          <w:sz w:val="32"/>
          <w:szCs w:val="32"/>
          <w:cs/>
        </w:rPr>
        <w:t>แบบรายงาน</w:t>
      </w:r>
      <w:r w:rsidR="007B5658">
        <w:rPr>
          <w:rFonts w:ascii="TH SarabunIT๙" w:hAnsi="TH SarabunIT๙" w:cs="TH SarabunIT๙" w:hint="cs"/>
          <w:sz w:val="32"/>
          <w:szCs w:val="32"/>
          <w:cs/>
        </w:rPr>
        <w:t>ผลการเบิก</w:t>
      </w:r>
      <w:r w:rsidR="000A2875">
        <w:rPr>
          <w:rFonts w:ascii="TH SarabunIT๙" w:hAnsi="TH SarabunIT๙" w:cs="TH SarabunIT๙" w:hint="cs"/>
          <w:sz w:val="32"/>
          <w:szCs w:val="32"/>
          <w:cs/>
        </w:rPr>
        <w:t>จ่ายงบประมาณ</w:t>
      </w:r>
      <w:r w:rsidR="002322D9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End w:id="0"/>
      <w:r w:rsidRPr="00EB0E68">
        <w:rPr>
          <w:rFonts w:ascii="TH SarabunIT๙" w:hAnsi="TH SarabunIT๙" w:cs="TH SarabunIT๙"/>
          <w:sz w:val="32"/>
          <w:szCs w:val="32"/>
          <w:cs/>
        </w:rPr>
        <w:t xml:space="preserve">จำนวน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7C87CFCB" w14:textId="0A7B42CC" w:rsidR="008D6FF5" w:rsidRDefault="008D6FF5" w:rsidP="008D6FF5">
      <w:pPr>
        <w:tabs>
          <w:tab w:val="left" w:pos="0"/>
          <w:tab w:val="left" w:pos="1418"/>
          <w:tab w:val="left" w:pos="7797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="00B10108">
        <w:rPr>
          <w:rFonts w:ascii="TH SarabunIT๙" w:hAnsi="TH SarabunIT๙" w:cs="TH SarabunIT๙" w:hint="cs"/>
          <w:sz w:val="32"/>
          <w:szCs w:val="32"/>
          <w:cs/>
        </w:rPr>
        <w:t>ตัวอย่าง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กำหนดการอบรมฯ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14:paraId="2ADFBC37" w14:textId="170D428E" w:rsidR="006840A7" w:rsidRPr="00EB374D" w:rsidRDefault="00B51671" w:rsidP="006840A7">
      <w:pPr>
        <w:tabs>
          <w:tab w:val="left" w:pos="0"/>
          <w:tab w:val="left" w:pos="1418"/>
          <w:tab w:val="left" w:pos="7797"/>
        </w:tabs>
        <w:spacing w:before="120"/>
        <w:ind w:right="-1"/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0A2875">
        <w:rPr>
          <w:rFonts w:ascii="TH SarabunIT๙" w:hAnsi="TH SarabunIT๙" w:cs="TH SarabunIT๙" w:hint="cs"/>
          <w:spacing w:val="-4"/>
          <w:sz w:val="32"/>
          <w:szCs w:val="32"/>
          <w:cs/>
        </w:rPr>
        <w:t>ด้วย</w:t>
      </w:r>
      <w:r w:rsidRPr="001975FA">
        <w:rPr>
          <w:rFonts w:ascii="TH SarabunIT๙" w:hAnsi="TH SarabunIT๙" w:cs="TH SarabunIT๙" w:hint="cs"/>
          <w:spacing w:val="-4"/>
          <w:sz w:val="32"/>
          <w:szCs w:val="32"/>
          <w:cs/>
        </w:rPr>
        <w:t>กรมส่งเสริมการปกครองท้องถิ่น</w:t>
      </w:r>
      <w:r w:rsidRPr="001975FA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Pr="00D1674A">
        <w:rPr>
          <w:rFonts w:ascii="TH SarabunIT๙" w:eastAsia="Courier New" w:hAnsi="TH SarabunIT๙" w:cs="TH SarabunIT๙" w:hint="cs"/>
          <w:sz w:val="32"/>
          <w:szCs w:val="32"/>
          <w:cs/>
        </w:rPr>
        <w:t>ได้</w:t>
      </w:r>
      <w:r w:rsidRPr="00D1674A">
        <w:rPr>
          <w:rFonts w:ascii="TH SarabunIT๙" w:hAnsi="TH SarabunIT๙" w:cs="TH SarabunIT๙"/>
          <w:szCs w:val="32"/>
          <w:cs/>
        </w:rPr>
        <w:t>จัด</w:t>
      </w:r>
      <w:r w:rsidR="004C4870">
        <w:rPr>
          <w:rFonts w:ascii="TH SarabunIT๙" w:hAnsi="TH SarabunIT๙" w:cs="TH SarabunIT๙" w:hint="cs"/>
          <w:szCs w:val="32"/>
          <w:cs/>
        </w:rPr>
        <w:t>ทำ</w:t>
      </w:r>
      <w:r w:rsidRPr="00D1674A">
        <w:rPr>
          <w:rFonts w:ascii="TH SarabunIT๙" w:hAnsi="TH SarabunIT๙" w:cs="TH SarabunIT๙" w:hint="cs"/>
          <w:szCs w:val="32"/>
          <w:cs/>
        </w:rPr>
        <w:t>โครงการ</w:t>
      </w:r>
      <w:r w:rsidRPr="00D1674A">
        <w:rPr>
          <w:rFonts w:ascii="TH SarabunIT๙" w:eastAsia="Calibri" w:hAnsi="TH SarabunIT๙" w:cs="TH SarabunIT๙" w:hint="cs"/>
          <w:szCs w:val="32"/>
          <w:cs/>
        </w:rPr>
        <w:t>เสริมสร้างภูมิคุ้มกันกลุ่มผู้มีโอกาส</w:t>
      </w:r>
      <w:r w:rsidRPr="00D1674A">
        <w:rPr>
          <w:rFonts w:ascii="TH SarabunIT๙" w:eastAsia="Calibri" w:hAnsi="TH SarabunIT๙" w:cs="TH SarabunIT๙"/>
          <w:szCs w:val="32"/>
          <w:cs/>
        </w:rPr>
        <w:br/>
      </w:r>
      <w:r w:rsidRPr="00D1674A">
        <w:rPr>
          <w:rFonts w:ascii="TH SarabunIT๙" w:eastAsia="Calibri" w:hAnsi="TH SarabunIT๙" w:cs="TH SarabunIT๙" w:hint="cs"/>
          <w:szCs w:val="32"/>
          <w:cs/>
        </w:rPr>
        <w:t>เข้าไปเกี่ยวข้องกับยาเสพติด</w:t>
      </w:r>
      <w:r w:rsidRPr="00D1674A">
        <w:rPr>
          <w:rFonts w:ascii="TH SarabunIT๙" w:eastAsia="Calibri" w:hAnsi="TH SarabunIT๙" w:cs="TH SarabunIT๙"/>
          <w:szCs w:val="32"/>
        </w:rPr>
        <w:t xml:space="preserve"> </w:t>
      </w:r>
      <w:r w:rsidRPr="00D1674A">
        <w:rPr>
          <w:rFonts w:ascii="TH SarabunIT๙" w:eastAsia="Calibri" w:hAnsi="TH SarabunIT๙" w:cs="TH SarabunIT๙" w:hint="cs"/>
          <w:szCs w:val="32"/>
          <w:cs/>
        </w:rPr>
        <w:t xml:space="preserve">(กลุ่มเสี่ยง/กลุ่มเปราะบาง) กิจกรรมการพัฒนาศักยภาพสถานศึกษาปลอดภัย </w:t>
      </w:r>
      <w:r w:rsidRPr="00D1674A">
        <w:rPr>
          <w:rFonts w:ascii="TH SarabunIT๙" w:eastAsia="Calibri" w:hAnsi="TH SarabunIT๙" w:cs="TH SarabunIT๙" w:hint="cs"/>
          <w:sz w:val="32"/>
          <w:szCs w:val="32"/>
          <w:cs/>
        </w:rPr>
        <w:t>หยุดยั้งยาเสพติด (</w:t>
      </w:r>
      <w:r w:rsidRPr="00D1674A">
        <w:rPr>
          <w:rFonts w:ascii="TH SarabunIT๙" w:eastAsia="Calibri" w:hAnsi="TH SarabunIT๙" w:cs="TH SarabunIT๙"/>
          <w:sz w:val="32"/>
          <w:szCs w:val="32"/>
        </w:rPr>
        <w:t>Safe Zone No Drugs</w:t>
      </w:r>
      <w:r w:rsidRPr="00D1674A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ด้วย </w:t>
      </w:r>
      <w:r w:rsidRPr="00D1674A">
        <w:rPr>
          <w:rFonts w:ascii="TH SarabunIT๙" w:eastAsia="Calibri" w:hAnsi="TH SarabunIT๙" w:cs="TH SarabunIT๙"/>
          <w:sz w:val="32"/>
          <w:szCs w:val="32"/>
        </w:rPr>
        <w:t xml:space="preserve">EF </w:t>
      </w:r>
      <w:r w:rsidRPr="00D1674A">
        <w:rPr>
          <w:rFonts w:ascii="TH SarabunIT๙" w:eastAsia="Calibri" w:hAnsi="TH SarabunIT๙" w:cs="TH SarabunIT๙"/>
          <w:sz w:val="32"/>
          <w:szCs w:val="32"/>
          <w:cs/>
        </w:rPr>
        <w:t>ภูมิคุ้มกันชีวิต</w:t>
      </w:r>
      <w:r w:rsidRPr="00D1674A">
        <w:rPr>
          <w:rFonts w:ascii="TH SarabunIT๙" w:eastAsia="Calibri" w:hAnsi="TH SarabunIT๙" w:cs="TH SarabunIT๙" w:hint="cs"/>
          <w:sz w:val="32"/>
          <w:szCs w:val="32"/>
          <w:cs/>
        </w:rPr>
        <w:t>สู่การมีส่วนร่วม เพื่อสร้างพลังครอบครัวอบอุ่นและชุมชนท้องถิ่นเข้มแข็ง</w:t>
      </w:r>
      <w:r w:rsidRPr="00D1674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กิจกรรมที่ 2.</w:t>
      </w:r>
      <w:r w:rsidR="004C4870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1674A"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ฝึกอบรม</w:t>
      </w:r>
      <w:r w:rsidRPr="00D1674A">
        <w:rPr>
          <w:rFonts w:ascii="TH SarabunIT๙" w:eastAsia="Calibri" w:hAnsi="TH SarabunIT๙" w:cs="TH SarabunIT๙" w:hint="cs"/>
          <w:sz w:val="32"/>
          <w:szCs w:val="32"/>
          <w:cs/>
        </w:rPr>
        <w:t>พัฒนาศักยภาพบุคลากร</w:t>
      </w:r>
      <w:r w:rsidR="004C4870">
        <w:rPr>
          <w:rFonts w:ascii="TH SarabunIT๙" w:eastAsia="Calibri" w:hAnsi="TH SarabunIT๙" w:cs="TH SarabunIT๙" w:hint="cs"/>
          <w:sz w:val="32"/>
          <w:szCs w:val="32"/>
          <w:cs/>
        </w:rPr>
        <w:t>ทางการศึกษา</w:t>
      </w:r>
      <w:r w:rsidR="006840A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4C487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และผู้ดูแลเด็ก</w:t>
      </w:r>
      <w:r w:rsidR="006840A7">
        <w:rPr>
          <w:rFonts w:ascii="TH SarabunIT๙" w:eastAsia="Calibri" w:hAnsi="TH SarabunIT๙" w:cs="TH SarabunIT๙" w:hint="cs"/>
          <w:sz w:val="32"/>
          <w:szCs w:val="32"/>
          <w:cs/>
        </w:rPr>
        <w:t>ของสถานศึกษาสังกัดองค์กรปกครองส่วนท้องถิ่น ระดับปฐมวัย โดยจัดสรรงบประมาณ            ให้สำนักงานส่งเสริมการปกครองท้องถิ่นจังหวัด 76 จังหวัด เพื่อดำเนินการพัฒนาบุคลากรทางการศึกษา    และผู้ดูแลเด็กของสถานศึกษาสังกัดองค์กรปกครองส่วนท้องถิ่น จังหวัดละ 50 คน โดยมีวัตถุประสงค์</w:t>
      </w:r>
      <w:r w:rsidR="00B941E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AA4B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A4B40" w:rsidRPr="00EB374D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เพื่อพัฒนาศักยภาพสถานศึกษา</w:t>
      </w:r>
      <w:r w:rsidR="00EB374D" w:rsidRPr="00EB374D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ในสังกัดองค์กรปกครองส่วนท้องถิ่น ให้เป็นสถานศึกษาปลอดภัย หยุดยั้งยาเสพติด</w:t>
      </w:r>
      <w:r w:rsidR="00EB374D" w:rsidRPr="00D1674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</w:t>
      </w:r>
      <w:r w:rsidR="00EB374D" w:rsidRPr="00D1674A">
        <w:rPr>
          <w:rFonts w:ascii="TH SarabunIT๙" w:eastAsia="Calibri" w:hAnsi="TH SarabunIT๙" w:cs="TH SarabunIT๙"/>
          <w:sz w:val="32"/>
          <w:szCs w:val="32"/>
        </w:rPr>
        <w:t>Safe Zone No Drugs</w:t>
      </w:r>
      <w:r w:rsidR="00EB374D" w:rsidRPr="00D1674A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ด้วย </w:t>
      </w:r>
      <w:r w:rsidR="00EB374D" w:rsidRPr="00D1674A">
        <w:rPr>
          <w:rFonts w:ascii="TH SarabunIT๙" w:eastAsia="Calibri" w:hAnsi="TH SarabunIT๙" w:cs="TH SarabunIT๙"/>
          <w:sz w:val="32"/>
          <w:szCs w:val="32"/>
        </w:rPr>
        <w:t xml:space="preserve">EF </w:t>
      </w:r>
      <w:r w:rsidR="00EB374D" w:rsidRPr="00D1674A">
        <w:rPr>
          <w:rFonts w:ascii="TH SarabunIT๙" w:eastAsia="Calibri" w:hAnsi="TH SarabunIT๙" w:cs="TH SarabunIT๙"/>
          <w:sz w:val="32"/>
          <w:szCs w:val="32"/>
          <w:cs/>
        </w:rPr>
        <w:t>ภูมิคุ้มกันชีวิต</w:t>
      </w:r>
      <w:r w:rsidR="00EB374D" w:rsidRPr="00D1674A">
        <w:rPr>
          <w:rFonts w:ascii="TH SarabunIT๙" w:eastAsia="Calibri" w:hAnsi="TH SarabunIT๙" w:cs="TH SarabunIT๙" w:hint="cs"/>
          <w:sz w:val="32"/>
          <w:szCs w:val="32"/>
          <w:cs/>
        </w:rPr>
        <w:t>สู่การมีส่วนร่วม เพื่อสร้างพลังครอบครัวอบอุ่นและชุมชน</w:t>
      </w:r>
      <w:r w:rsidR="00EB374D" w:rsidRPr="00EB374D">
        <w:rPr>
          <w:rFonts w:ascii="TH SarabunIT๙" w:eastAsia="Calibri" w:hAnsi="TH SarabunIT๙" w:cs="TH SarabunIT๙" w:hint="cs"/>
          <w:spacing w:val="-2"/>
          <w:sz w:val="32"/>
          <w:szCs w:val="32"/>
          <w:cs/>
        </w:rPr>
        <w:t>ท้องถิ่นเข้มแข็ง</w:t>
      </w:r>
      <w:r w:rsidR="00EB374D" w:rsidRPr="00EB374D">
        <w:rPr>
          <w:rFonts w:ascii="TH SarabunIT๙" w:eastAsia="Calibri" w:hAnsi="TH SarabunIT๙" w:cs="TH SarabunIT๙"/>
          <w:spacing w:val="-2"/>
          <w:sz w:val="32"/>
          <w:szCs w:val="32"/>
        </w:rPr>
        <w:t xml:space="preserve"> </w:t>
      </w:r>
      <w:r w:rsidR="00EB374D" w:rsidRPr="00EB374D">
        <w:rPr>
          <w:rFonts w:ascii="TH SarabunIT๙" w:eastAsia="Calibri" w:hAnsi="TH SarabunIT๙" w:cs="TH SarabunIT๙" w:hint="cs"/>
          <w:spacing w:val="-2"/>
          <w:sz w:val="32"/>
          <w:szCs w:val="32"/>
          <w:cs/>
        </w:rPr>
        <w:t xml:space="preserve">สามารถขยายผลเป็นแหล่งศึกษาเรียนรู้ให้กับสถานศึกษาในสังกัดองค์กรปกครองส่วนท้องถิ่นได้         </w:t>
      </w:r>
    </w:p>
    <w:p w14:paraId="4F4B30CC" w14:textId="02906A56" w:rsidR="007238C8" w:rsidRPr="00B10108" w:rsidRDefault="00EB374D" w:rsidP="00B10108">
      <w:pPr>
        <w:tabs>
          <w:tab w:val="left" w:pos="0"/>
          <w:tab w:val="left" w:pos="1418"/>
          <w:tab w:val="left" w:pos="7797"/>
        </w:tabs>
        <w:spacing w:before="120"/>
        <w:ind w:right="-1"/>
        <w:jc w:val="thaiDistribute"/>
        <w:rPr>
          <w:rFonts w:ascii="TH SarabunIT๙" w:hAnsi="TH SarabunIT๙" w:cs="TH SarabunIT๙"/>
          <w:spacing w:val="10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กรมส่งเสริมการปกครองท้องถิ่น ขอแจ้งการโอนจัดสรรงบประมาณรายจ่ายประจำปี</w:t>
      </w:r>
      <w:r w:rsidRPr="001E6F18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งบประมาณ พ.ศ. </w:t>
      </w:r>
      <w:r w:rsidR="001E6F18" w:rsidRPr="001E6F18">
        <w:rPr>
          <w:rFonts w:ascii="TH SarabunIT๙" w:hAnsi="TH SarabunIT๙" w:cs="TH SarabunIT๙"/>
          <w:spacing w:val="-4"/>
          <w:sz w:val="32"/>
          <w:szCs w:val="32"/>
        </w:rPr>
        <w:t xml:space="preserve">2569 </w:t>
      </w:r>
      <w:r w:rsidR="001E6F18" w:rsidRPr="001E6F18">
        <w:rPr>
          <w:rFonts w:ascii="TH SarabunIT๙" w:hAnsi="TH SarabunIT๙" w:cs="TH SarabunIT๙" w:hint="cs"/>
          <w:spacing w:val="-4"/>
          <w:sz w:val="32"/>
          <w:szCs w:val="32"/>
          <w:cs/>
        </w:rPr>
        <w:t>งบอำนวยการ (กรม) แผนงานบูรณาการป้องกัน ปราบปราม และแก้ไขปัญหายาเสพติด</w:t>
      </w:r>
      <w:r w:rsidR="001E6F18">
        <w:rPr>
          <w:rFonts w:ascii="TH SarabunIT๙" w:hAnsi="TH SarabunIT๙" w:cs="TH SarabunIT๙" w:hint="cs"/>
          <w:sz w:val="32"/>
          <w:szCs w:val="32"/>
          <w:cs/>
        </w:rPr>
        <w:t xml:space="preserve"> โครงการเสริมสร้างภูมิคุ้มกันกลุ่มผู้มีโอกาสเข้าไปเกี่ยวข้องกับยาเสพติด (กลุ่มเสี่ยง/กลุ่มเปราะบาง)             งบดำเนินงาน แหล่งของเงิน 6911200 รหัสงบประมาณ 15008062031002000000 รายการค่าใช้จ่ายในการ</w:t>
      </w:r>
      <w:r w:rsidR="001E6F18" w:rsidRPr="008A42DC">
        <w:rPr>
          <w:rFonts w:ascii="TH SarabunIT๙" w:hAnsi="TH SarabunIT๙" w:cs="TH SarabunIT๙" w:hint="cs"/>
          <w:spacing w:val="6"/>
          <w:sz w:val="32"/>
          <w:szCs w:val="32"/>
          <w:cs/>
        </w:rPr>
        <w:t>พัฒนาศักยภาพสถานศึกษาปลอดภัย หยุดยั้งยาเสพติด (</w:t>
      </w:r>
      <w:r w:rsidR="001E6F18" w:rsidRPr="008A42DC">
        <w:rPr>
          <w:rFonts w:ascii="TH SarabunIT๙" w:hAnsi="TH SarabunIT๙" w:cs="TH SarabunIT๙"/>
          <w:spacing w:val="6"/>
          <w:sz w:val="32"/>
          <w:szCs w:val="32"/>
        </w:rPr>
        <w:t>Safe Zone No Drugs</w:t>
      </w:r>
      <w:r w:rsidR="001E6F18" w:rsidRPr="008A42D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) ด้วย </w:t>
      </w:r>
      <w:r w:rsidR="001E6F18" w:rsidRPr="008A42DC">
        <w:rPr>
          <w:rFonts w:ascii="TH SarabunIT๙" w:hAnsi="TH SarabunIT๙" w:cs="TH SarabunIT๙"/>
          <w:spacing w:val="6"/>
          <w:sz w:val="32"/>
          <w:szCs w:val="32"/>
        </w:rPr>
        <w:t>EF</w:t>
      </w:r>
      <w:r w:rsidR="001E6F18" w:rsidRPr="008A42D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="001E6F18" w:rsidRPr="007238C8">
        <w:rPr>
          <w:rFonts w:ascii="TH SarabunIT๙" w:hAnsi="TH SarabunIT๙" w:cs="TH SarabunIT๙" w:hint="cs"/>
          <w:spacing w:val="-4"/>
          <w:sz w:val="32"/>
          <w:szCs w:val="32"/>
          <w:cs/>
        </w:rPr>
        <w:t>ภูมิคุ้มกันชีวิตสู่การมีส่วนร่วม เพื่อสร้างพลังครอบครัวอบอุ่นและชุมชนท้องถิ่นเข้มแข็ง ชื่อรหัสกิจกรรมหลัก พัฒนาศักยภาพ</w:t>
      </w:r>
      <w:r w:rsidR="001E6F18" w:rsidRPr="00B12A0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สถานศึกษาปลอดภัยจากยาเสพติด รหัสกิจกรรมหลัก </w:t>
      </w:r>
      <w:r w:rsidR="001E6F18">
        <w:rPr>
          <w:rFonts w:ascii="TH SarabunIT๙" w:hAnsi="TH SarabunIT๙" w:cs="TH SarabunIT๙" w:hint="cs"/>
          <w:spacing w:val="-2"/>
          <w:sz w:val="32"/>
          <w:szCs w:val="32"/>
          <w:cs/>
        </w:rPr>
        <w:t>1</w:t>
      </w:r>
      <w:r w:rsidR="001E6F18" w:rsidRPr="00B12A0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5008690034300000 </w:t>
      </w:r>
      <w:r w:rsidR="00B1010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จำนวนเงิน 238,500 บาท (สองแสนสามหมื่นแปดพันห้าร้อยบาทถ้วน) </w:t>
      </w:r>
      <w:r w:rsidR="007238C8">
        <w:rPr>
          <w:rFonts w:ascii="TH SarabunIT๙" w:hAnsi="TH SarabunIT๙" w:cs="TH SarabunIT๙" w:hint="cs"/>
          <w:spacing w:val="-2"/>
          <w:sz w:val="32"/>
          <w:szCs w:val="32"/>
          <w:cs/>
        </w:rPr>
        <w:t>จึงขอความร่วมมือจังหวัดแจ้งสำนักงานส่งเสริม</w:t>
      </w:r>
      <w:r w:rsidR="007238C8" w:rsidRPr="00B10108">
        <w:rPr>
          <w:rFonts w:ascii="TH SarabunIT๙" w:hAnsi="TH SarabunIT๙" w:cs="TH SarabunIT๙" w:hint="cs"/>
          <w:spacing w:val="10"/>
          <w:sz w:val="32"/>
          <w:szCs w:val="32"/>
          <w:cs/>
        </w:rPr>
        <w:t>การปกครองท้องถิ่นจังหวัด ดำเนินการฝึกอบรมพัฒนาศักยภาพบุคลากร</w:t>
      </w:r>
      <w:r w:rsidR="00474C80" w:rsidRPr="00B10108">
        <w:rPr>
          <w:rFonts w:ascii="TH SarabunIT๙" w:hAnsi="TH SarabunIT๙" w:cs="TH SarabunIT๙" w:hint="cs"/>
          <w:spacing w:val="10"/>
          <w:sz w:val="32"/>
          <w:szCs w:val="32"/>
          <w:cs/>
        </w:rPr>
        <w:t>ทางการศึกษา และผู้ดูแลเด็ก</w:t>
      </w:r>
      <w:r w:rsidR="00B10108" w:rsidRPr="00B10108">
        <w:rPr>
          <w:rFonts w:ascii="TH SarabunIT๙" w:hAnsi="TH SarabunIT๙" w:cs="TH SarabunIT๙" w:hint="cs"/>
          <w:color w:val="FFFFFF" w:themeColor="background1"/>
          <w:spacing w:val="10"/>
          <w:sz w:val="32"/>
          <w:szCs w:val="32"/>
          <w:cs/>
        </w:rPr>
        <w:t>..</w:t>
      </w:r>
      <w:r w:rsidR="00B10108" w:rsidRPr="00B10108">
        <w:rPr>
          <w:rFonts w:ascii="TH SarabunIT๙" w:hAnsi="TH SarabunIT๙" w:cs="TH SarabunIT๙" w:hint="cs"/>
          <w:spacing w:val="10"/>
          <w:sz w:val="32"/>
          <w:szCs w:val="32"/>
          <w:cs/>
        </w:rPr>
        <w:t xml:space="preserve">        </w:t>
      </w:r>
    </w:p>
    <w:p w14:paraId="3BAA711D" w14:textId="5B053CDB" w:rsidR="001E6F18" w:rsidRDefault="001E6F18" w:rsidP="001E6F18">
      <w:pPr>
        <w:tabs>
          <w:tab w:val="left" w:pos="0"/>
          <w:tab w:val="left" w:pos="1418"/>
          <w:tab w:val="left" w:pos="7797"/>
        </w:tabs>
        <w:spacing w:before="120"/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  </w:t>
      </w:r>
    </w:p>
    <w:p w14:paraId="2EDC83E4" w14:textId="77777777" w:rsidR="00B51671" w:rsidRDefault="00B51671" w:rsidP="00B51671">
      <w:pPr>
        <w:tabs>
          <w:tab w:val="left" w:pos="1134"/>
          <w:tab w:val="left" w:pos="1418"/>
          <w:tab w:val="left" w:pos="1701"/>
        </w:tabs>
        <w:jc w:val="right"/>
        <w:rPr>
          <w:rFonts w:ascii="TH SarabunIT๙" w:hAnsi="TH SarabunIT๙" w:cs="TH SarabunIT๙"/>
          <w:szCs w:val="32"/>
        </w:rPr>
      </w:pPr>
    </w:p>
    <w:p w14:paraId="5CBC8988" w14:textId="6EDF3DA3" w:rsidR="00B51671" w:rsidRDefault="00B51671" w:rsidP="00B51671">
      <w:pPr>
        <w:tabs>
          <w:tab w:val="left" w:pos="1134"/>
          <w:tab w:val="left" w:pos="1418"/>
          <w:tab w:val="left" w:pos="1701"/>
        </w:tabs>
        <w:jc w:val="right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/</w:t>
      </w:r>
      <w:r w:rsidR="00B10108">
        <w:rPr>
          <w:rFonts w:ascii="TH SarabunIT๙" w:hAnsi="TH SarabunIT๙" w:cs="TH SarabunIT๙" w:hint="cs"/>
          <w:szCs w:val="32"/>
          <w:cs/>
        </w:rPr>
        <w:t>ของสถานศึกษา</w:t>
      </w:r>
      <w:r>
        <w:rPr>
          <w:rFonts w:ascii="TH SarabunIT๙" w:hAnsi="TH SarabunIT๙" w:cs="TH SarabunIT๙" w:hint="cs"/>
          <w:szCs w:val="32"/>
          <w:cs/>
        </w:rPr>
        <w:t xml:space="preserve"> ...</w:t>
      </w:r>
    </w:p>
    <w:p w14:paraId="47F52017" w14:textId="77777777" w:rsidR="00B51671" w:rsidRDefault="00B51671" w:rsidP="00B51671">
      <w:pPr>
        <w:tabs>
          <w:tab w:val="left" w:pos="1134"/>
          <w:tab w:val="left" w:pos="1418"/>
          <w:tab w:val="left" w:pos="1701"/>
        </w:tabs>
        <w:jc w:val="thaiDistribute"/>
        <w:rPr>
          <w:rFonts w:ascii="TH SarabunIT๙" w:hAnsi="TH SarabunIT๙" w:cs="TH SarabunIT๙"/>
          <w:szCs w:val="32"/>
        </w:rPr>
      </w:pPr>
    </w:p>
    <w:p w14:paraId="21DCEB99" w14:textId="77777777" w:rsidR="00B51671" w:rsidRDefault="00B51671" w:rsidP="00B51671">
      <w:pPr>
        <w:tabs>
          <w:tab w:val="left" w:pos="1134"/>
          <w:tab w:val="left" w:pos="1418"/>
          <w:tab w:val="left" w:pos="1701"/>
        </w:tabs>
        <w:jc w:val="thaiDistribute"/>
        <w:rPr>
          <w:rFonts w:ascii="TH SarabunIT๙" w:hAnsi="TH SarabunIT๙" w:cs="TH SarabunIT๙"/>
          <w:szCs w:val="32"/>
        </w:rPr>
      </w:pPr>
    </w:p>
    <w:p w14:paraId="33470CDF" w14:textId="77777777" w:rsidR="00B51671" w:rsidRDefault="00B51671" w:rsidP="00B51671">
      <w:pPr>
        <w:tabs>
          <w:tab w:val="left" w:pos="1134"/>
          <w:tab w:val="left" w:pos="1418"/>
          <w:tab w:val="left" w:pos="1701"/>
        </w:tabs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- 2 -</w:t>
      </w:r>
    </w:p>
    <w:p w14:paraId="42F28691" w14:textId="6BC9EDE4" w:rsidR="00B51671" w:rsidRPr="000431D9" w:rsidRDefault="00B10108" w:rsidP="007B5658">
      <w:pPr>
        <w:tabs>
          <w:tab w:val="left" w:pos="1134"/>
          <w:tab w:val="left" w:pos="1418"/>
          <w:tab w:val="left" w:pos="1701"/>
        </w:tabs>
        <w:spacing w:before="24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7B5658">
        <w:rPr>
          <w:rFonts w:ascii="TH SarabunIT๙" w:hAnsi="TH SarabunIT๙" w:cs="TH SarabunIT๙" w:hint="cs"/>
          <w:spacing w:val="4"/>
          <w:sz w:val="32"/>
          <w:szCs w:val="32"/>
          <w:cs/>
        </w:rPr>
        <w:t>ของสถานศึกษาสังกัดองค์กรปกครองส่วนท้องถิ่น</w:t>
      </w:r>
      <w:r w:rsidRPr="007B5658">
        <w:rPr>
          <w:rFonts w:ascii="TH SarabunIT๙" w:hAnsi="TH SarabunIT๙" w:cs="TH SarabunIT๙"/>
          <w:spacing w:val="4"/>
          <w:sz w:val="32"/>
          <w:szCs w:val="32"/>
        </w:rPr>
        <w:t xml:space="preserve"> </w:t>
      </w:r>
      <w:r w:rsidR="005A7C59">
        <w:rPr>
          <w:rFonts w:ascii="TH SarabunIT๙" w:hAnsi="TH SarabunIT๙" w:cs="TH SarabunIT๙" w:hint="cs"/>
          <w:spacing w:val="4"/>
          <w:sz w:val="32"/>
          <w:szCs w:val="32"/>
          <w:cs/>
        </w:rPr>
        <w:t>เป้าหมาย</w:t>
      </w:r>
      <w:r w:rsidRPr="007B5658">
        <w:rPr>
          <w:rFonts w:ascii="TH SarabunIT๙" w:hAnsi="TH SarabunIT๙" w:cs="TH SarabunIT๙" w:hint="cs"/>
          <w:spacing w:val="4"/>
          <w:sz w:val="32"/>
          <w:szCs w:val="32"/>
          <w:cs/>
        </w:rPr>
        <w:t>จังหวัดละ 50 คน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="007B5658">
        <w:rPr>
          <w:rFonts w:ascii="TH SarabunIT๙" w:hAnsi="TH SarabunIT๙" w:cs="TH SarabunIT๙" w:hint="cs"/>
          <w:sz w:val="32"/>
          <w:szCs w:val="32"/>
          <w:cs/>
        </w:rPr>
        <w:t>โดยดำเนินการ</w:t>
      </w:r>
      <w:r w:rsidR="00DC5C69">
        <w:rPr>
          <w:rFonts w:ascii="TH SarabunIT๙" w:hAnsi="TH SarabunIT๙" w:cs="TH SarabunIT๙" w:hint="cs"/>
          <w:sz w:val="32"/>
          <w:szCs w:val="32"/>
          <w:cs/>
        </w:rPr>
        <w:t>ฝึกอบรมฯ</w:t>
      </w:r>
      <w:r w:rsidR="00463A07">
        <w:rPr>
          <w:rFonts w:ascii="TH SarabunIT๙" w:hAnsi="TH SarabunIT๙" w:cs="TH SarabunIT๙" w:hint="cs"/>
          <w:sz w:val="32"/>
          <w:szCs w:val="32"/>
          <w:cs/>
        </w:rPr>
        <w:t xml:space="preserve"> รวม 3 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B5658">
        <w:rPr>
          <w:rFonts w:ascii="TH SarabunIT๙" w:hAnsi="TH SarabunIT๙" w:cs="TH SarabunIT๙" w:hint="cs"/>
          <w:sz w:val="32"/>
          <w:szCs w:val="32"/>
          <w:cs/>
        </w:rPr>
        <w:t>ให้แล้วเสร็จ</w:t>
      </w:r>
      <w:r w:rsidR="00DC5C69">
        <w:rPr>
          <w:rFonts w:ascii="TH SarabunIT๙" w:hAnsi="TH SarabunIT๙" w:cs="TH SarabunIT๙" w:hint="cs"/>
          <w:sz w:val="32"/>
          <w:szCs w:val="32"/>
          <w:cs/>
        </w:rPr>
        <w:t xml:space="preserve"> ภายในวันเสาร์ที่ 31 มกราคม 2569 และ</w:t>
      </w:r>
      <w:r w:rsidR="007B5658">
        <w:rPr>
          <w:rFonts w:ascii="TH SarabunIT๙" w:hAnsi="TH SarabunIT๙" w:cs="TH SarabunIT๙" w:hint="cs"/>
          <w:sz w:val="32"/>
          <w:szCs w:val="32"/>
          <w:cs/>
        </w:rPr>
        <w:t>รายงานผลการเบิกจ่าย</w:t>
      </w:r>
      <w:r w:rsidR="00DC5C69">
        <w:rPr>
          <w:rFonts w:ascii="TH SarabunIT๙" w:hAnsi="TH SarabunIT๙" w:cs="TH SarabunIT๙" w:hint="cs"/>
          <w:sz w:val="32"/>
          <w:szCs w:val="32"/>
          <w:cs/>
        </w:rPr>
        <w:t>ให้กรมส่งเสริม</w:t>
      </w:r>
      <w:r w:rsidR="00FB354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C5C69">
        <w:rPr>
          <w:rFonts w:ascii="TH SarabunIT๙" w:hAnsi="TH SarabunIT๙" w:cs="TH SarabunIT๙" w:hint="cs"/>
          <w:sz w:val="32"/>
          <w:szCs w:val="32"/>
          <w:cs/>
        </w:rPr>
        <w:t>การปกครองท้องถิ่นทราบ ภายในวันพฤหัสบดีที่ 5 กุมภาพันธ์ 2569 เพื่อกรมส่งเสริมการปกครองท้องถิ่น</w:t>
      </w:r>
      <w:r w:rsidR="00FB354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C5C69">
        <w:rPr>
          <w:rFonts w:ascii="TH SarabunIT๙" w:hAnsi="TH SarabunIT๙" w:cs="TH SarabunIT๙" w:hint="cs"/>
          <w:sz w:val="32"/>
          <w:szCs w:val="32"/>
          <w:cs/>
        </w:rPr>
        <w:t>จะโอนเงิน</w:t>
      </w:r>
      <w:r w:rsidR="00B073F1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งบประมาณที่เหลือกลับส่วนกลาง </w:t>
      </w:r>
      <w:r w:rsidR="00B51671" w:rsidRPr="000431D9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</w:p>
    <w:p w14:paraId="6D21400B" w14:textId="77777777" w:rsidR="00B51671" w:rsidRPr="00EE5AAC" w:rsidRDefault="00B51671" w:rsidP="00B51671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EE5AA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2FA2CEE6" w14:textId="77777777" w:rsidR="00B51671" w:rsidRPr="00EE5AAC" w:rsidRDefault="00B51671" w:rsidP="00B51671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EE5AAC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3E80C6C" w14:textId="77777777" w:rsidR="00B51671" w:rsidRPr="00FA2AAA" w:rsidRDefault="00B51671" w:rsidP="00B51671">
      <w:pPr>
        <w:ind w:firstLine="1418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8314DEC" w14:textId="77777777" w:rsidR="00B51671" w:rsidRPr="00FA2AAA" w:rsidRDefault="00B51671" w:rsidP="00B51671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687238A" w14:textId="77777777" w:rsidR="00B51671" w:rsidRPr="00FA2AAA" w:rsidRDefault="00B51671" w:rsidP="00B51671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96B1F94" w14:textId="051B7C75" w:rsidR="00B51671" w:rsidRPr="00E233BF" w:rsidRDefault="00B51671" w:rsidP="00B51671">
      <w:pPr>
        <w:ind w:firstLine="1418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0DA73E52" w14:textId="77777777" w:rsidR="00B51671" w:rsidRPr="002D7D4E" w:rsidRDefault="00B51671" w:rsidP="00B51671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7D4E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640E8330" w14:textId="77777777" w:rsidR="00B51671" w:rsidRDefault="00B51671" w:rsidP="00B51671">
      <w:pPr>
        <w:rPr>
          <w:rFonts w:ascii="TH SarabunIT๙" w:hAnsi="TH SarabunIT๙" w:cs="TH SarabunIT๙"/>
          <w:sz w:val="32"/>
          <w:szCs w:val="32"/>
        </w:rPr>
      </w:pPr>
    </w:p>
    <w:p w14:paraId="1BCBB982" w14:textId="77777777" w:rsidR="00B51671" w:rsidRDefault="00B51671" w:rsidP="00B51671">
      <w:pPr>
        <w:rPr>
          <w:rFonts w:ascii="TH SarabunIT๙" w:hAnsi="TH SarabunIT๙" w:cs="TH SarabunIT๙"/>
          <w:sz w:val="32"/>
          <w:szCs w:val="32"/>
        </w:rPr>
      </w:pPr>
    </w:p>
    <w:p w14:paraId="7198675F" w14:textId="77777777" w:rsidR="00B51671" w:rsidRDefault="00B51671" w:rsidP="00B51671">
      <w:pPr>
        <w:rPr>
          <w:rFonts w:ascii="TH SarabunIT๙" w:hAnsi="TH SarabunIT๙" w:cs="TH SarabunIT๙"/>
          <w:sz w:val="32"/>
          <w:szCs w:val="32"/>
        </w:rPr>
      </w:pPr>
    </w:p>
    <w:p w14:paraId="7EC29BB9" w14:textId="77777777" w:rsidR="00B51671" w:rsidRPr="00744C5D" w:rsidRDefault="00B51671" w:rsidP="00B51671">
      <w:pPr>
        <w:rPr>
          <w:rFonts w:ascii="TH SarabunIT๙" w:hAnsi="TH SarabunIT๙" w:cs="TH SarabunIT๙"/>
          <w:sz w:val="32"/>
          <w:szCs w:val="32"/>
        </w:rPr>
      </w:pPr>
      <w:r w:rsidRPr="00744C5D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0ADCFDEC" w14:textId="77777777" w:rsidR="00B51671" w:rsidRPr="00744C5D" w:rsidRDefault="00B51671" w:rsidP="00B51671">
      <w:pPr>
        <w:rPr>
          <w:rFonts w:ascii="TH SarabunIT๙" w:hAnsi="TH SarabunIT๙" w:cs="TH SarabunIT๙"/>
          <w:sz w:val="32"/>
          <w:szCs w:val="32"/>
        </w:rPr>
      </w:pPr>
      <w:r w:rsidRPr="00744C5D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>นอกระบบ ศิลปะ วัฒนธรรม และภูมิปัญญาท้องถิ่น</w:t>
      </w:r>
      <w:r w:rsidRPr="00E3641C">
        <w:rPr>
          <w:cs/>
        </w:rPr>
        <w:t xml:space="preserve"> </w:t>
      </w:r>
    </w:p>
    <w:p w14:paraId="5B0607FF" w14:textId="4F2022C5" w:rsidR="00B51671" w:rsidRDefault="00B51671" w:rsidP="00B51671">
      <w:pPr>
        <w:rPr>
          <w:rFonts w:ascii="TH SarabunIT๙" w:hAnsi="TH SarabunIT๙" w:cs="TH SarabunIT๙"/>
          <w:sz w:val="32"/>
          <w:szCs w:val="32"/>
        </w:rPr>
      </w:pPr>
      <w:r w:rsidRPr="00744C5D">
        <w:rPr>
          <w:rFonts w:ascii="TH SarabunIT๙" w:hAnsi="TH SarabunIT๙" w:cs="TH SarabunIT๙"/>
          <w:sz w:val="32"/>
          <w:szCs w:val="32"/>
          <w:cs/>
        </w:rPr>
        <w:t>โทร. ๐-๒๒๔๑-๙๐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744C5D"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>
        <w:rPr>
          <w:rFonts w:ascii="TH SarabunIT๙" w:hAnsi="TH SarabunIT๙" w:cs="TH SarabunIT๙" w:hint="cs"/>
          <w:sz w:val="32"/>
          <w:szCs w:val="32"/>
          <w:cs/>
        </w:rPr>
        <w:t>533</w:t>
      </w:r>
      <w:r w:rsidR="00B073F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4C5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16DA37F" w14:textId="77777777" w:rsidR="00B51671" w:rsidRPr="00D518DF" w:rsidRDefault="00B51671" w:rsidP="00B51671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9C4627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9" w:history="1">
        <w:r w:rsidRPr="00D518DF">
          <w:rPr>
            <w:rStyle w:val="a4"/>
            <w:rFonts w:ascii="TH SarabunIT๙" w:hAnsi="TH SarabunIT๙" w:cs="TH SarabunIT๙"/>
            <w:color w:val="000000"/>
            <w:sz w:val="32"/>
            <w:szCs w:val="32"/>
            <w:u w:val="none"/>
          </w:rPr>
          <w:t>saraban@dla.go.th</w:t>
        </w:r>
      </w:hyperlink>
    </w:p>
    <w:p w14:paraId="16533B40" w14:textId="5F18396F" w:rsidR="00AF717C" w:rsidRDefault="00B51671" w:rsidP="00DB7E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ผู้ประสานงาน นาง</w:t>
      </w:r>
      <w:proofErr w:type="spellStart"/>
      <w:r w:rsidR="00B073F1">
        <w:rPr>
          <w:rFonts w:ascii="TH SarabunIT๙" w:hAnsi="TH SarabunIT๙" w:cs="TH SarabunIT๙" w:hint="cs"/>
          <w:sz w:val="32"/>
          <w:szCs w:val="32"/>
          <w:cs/>
        </w:rPr>
        <w:t>สุพัฒต</w:t>
      </w:r>
      <w:proofErr w:type="spellEnd"/>
      <w:r w:rsidR="00B073F1">
        <w:rPr>
          <w:rFonts w:ascii="TH SarabunIT๙" w:hAnsi="TH SarabunIT๙" w:cs="TH SarabunIT๙" w:hint="cs"/>
          <w:sz w:val="32"/>
          <w:szCs w:val="32"/>
          <w:cs/>
        </w:rPr>
        <w:t>รา เห</w:t>
      </w:r>
      <w:proofErr w:type="spellStart"/>
      <w:r w:rsidR="00B073F1">
        <w:rPr>
          <w:rFonts w:ascii="TH SarabunIT๙" w:hAnsi="TH SarabunIT๙" w:cs="TH SarabunIT๙" w:hint="cs"/>
          <w:sz w:val="32"/>
          <w:szCs w:val="32"/>
          <w:cs/>
        </w:rPr>
        <w:t>ลี่ยว</w:t>
      </w:r>
      <w:proofErr w:type="spellEnd"/>
      <w:r w:rsidR="00B073F1">
        <w:rPr>
          <w:rFonts w:ascii="TH SarabunIT๙" w:hAnsi="TH SarabunIT๙" w:cs="TH SarabunIT๙" w:hint="cs"/>
          <w:sz w:val="32"/>
          <w:szCs w:val="32"/>
          <w:cs/>
        </w:rPr>
        <w:t>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โทร. </w:t>
      </w:r>
      <w:r w:rsidR="00B073F1">
        <w:rPr>
          <w:rFonts w:ascii="TH SarabunIT๙" w:hAnsi="TH SarabunIT๙" w:cs="TH SarabunIT๙" w:hint="cs"/>
          <w:sz w:val="32"/>
          <w:szCs w:val="32"/>
          <w:cs/>
        </w:rPr>
        <w:t>08</w:t>
      </w:r>
      <w:r w:rsidRPr="00DE43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73F1">
        <w:rPr>
          <w:rFonts w:ascii="TH SarabunIT๙" w:hAnsi="TH SarabunIT๙" w:cs="TH SarabunIT๙" w:hint="cs"/>
          <w:sz w:val="32"/>
          <w:szCs w:val="32"/>
          <w:cs/>
        </w:rPr>
        <w:t>3857</w:t>
      </w:r>
      <w:r w:rsidRPr="00DE43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73F1">
        <w:rPr>
          <w:rFonts w:ascii="TH SarabunIT๙" w:hAnsi="TH SarabunIT๙" w:cs="TH SarabunIT๙" w:hint="cs"/>
          <w:sz w:val="32"/>
          <w:szCs w:val="32"/>
          <w:cs/>
        </w:rPr>
        <w:t>3672</w:t>
      </w:r>
    </w:p>
    <w:sectPr w:rsidR="00AF717C" w:rsidSect="00916423">
      <w:headerReference w:type="even" r:id="rId10"/>
      <w:pgSz w:w="11906" w:h="16838" w:code="9"/>
      <w:pgMar w:top="737" w:right="1191" w:bottom="567" w:left="1644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9AE89" w14:textId="77777777" w:rsidR="005B37DD" w:rsidRDefault="005B37DD">
      <w:r>
        <w:separator/>
      </w:r>
    </w:p>
  </w:endnote>
  <w:endnote w:type="continuationSeparator" w:id="0">
    <w:p w14:paraId="5290E2B3" w14:textId="77777777" w:rsidR="005B37DD" w:rsidRDefault="005B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7A23" w14:textId="77777777" w:rsidR="005B37DD" w:rsidRDefault="005B37DD">
      <w:r>
        <w:separator/>
      </w:r>
    </w:p>
  </w:footnote>
  <w:footnote w:type="continuationSeparator" w:id="0">
    <w:p w14:paraId="582CA6A3" w14:textId="77777777" w:rsidR="005B37DD" w:rsidRDefault="005B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F44D" w14:textId="77777777" w:rsidR="0047386C" w:rsidRDefault="0047386C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A74DFE0" w14:textId="77777777" w:rsidR="0047386C" w:rsidRDefault="004738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55E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44F3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4435"/>
    <w:multiLevelType w:val="hybridMultilevel"/>
    <w:tmpl w:val="F9DC1BD8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16CC7"/>
    <w:multiLevelType w:val="hybridMultilevel"/>
    <w:tmpl w:val="BF2A2470"/>
    <w:lvl w:ilvl="0" w:tplc="879AAAFA">
      <w:start w:val="9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44422C6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207D4"/>
    <w:multiLevelType w:val="hybridMultilevel"/>
    <w:tmpl w:val="0FCA14BE"/>
    <w:lvl w:ilvl="0" w:tplc="BC523860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0095D"/>
    <w:multiLevelType w:val="hybridMultilevel"/>
    <w:tmpl w:val="61464146"/>
    <w:lvl w:ilvl="0" w:tplc="CCEAA9A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71B74"/>
    <w:multiLevelType w:val="hybridMultilevel"/>
    <w:tmpl w:val="CD527924"/>
    <w:lvl w:ilvl="0" w:tplc="27CE7786">
      <w:start w:val="3"/>
      <w:numFmt w:val="thaiNumbers"/>
      <w:lvlText w:val="(%1)"/>
      <w:lvlJc w:val="left"/>
      <w:pPr>
        <w:ind w:left="3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0" w:hanging="360"/>
      </w:pPr>
    </w:lvl>
    <w:lvl w:ilvl="2" w:tplc="0409001B" w:tentative="1">
      <w:start w:val="1"/>
      <w:numFmt w:val="lowerRoman"/>
      <w:lvlText w:val="%3."/>
      <w:lvlJc w:val="right"/>
      <w:pPr>
        <w:ind w:left="4830" w:hanging="180"/>
      </w:pPr>
    </w:lvl>
    <w:lvl w:ilvl="3" w:tplc="0409000F" w:tentative="1">
      <w:start w:val="1"/>
      <w:numFmt w:val="decimal"/>
      <w:lvlText w:val="%4."/>
      <w:lvlJc w:val="left"/>
      <w:pPr>
        <w:ind w:left="5550" w:hanging="360"/>
      </w:pPr>
    </w:lvl>
    <w:lvl w:ilvl="4" w:tplc="04090019" w:tentative="1">
      <w:start w:val="1"/>
      <w:numFmt w:val="lowerLetter"/>
      <w:lvlText w:val="%5."/>
      <w:lvlJc w:val="left"/>
      <w:pPr>
        <w:ind w:left="6270" w:hanging="360"/>
      </w:pPr>
    </w:lvl>
    <w:lvl w:ilvl="5" w:tplc="0409001B" w:tentative="1">
      <w:start w:val="1"/>
      <w:numFmt w:val="lowerRoman"/>
      <w:lvlText w:val="%6."/>
      <w:lvlJc w:val="right"/>
      <w:pPr>
        <w:ind w:left="6990" w:hanging="180"/>
      </w:pPr>
    </w:lvl>
    <w:lvl w:ilvl="6" w:tplc="0409000F" w:tentative="1">
      <w:start w:val="1"/>
      <w:numFmt w:val="decimal"/>
      <w:lvlText w:val="%7."/>
      <w:lvlJc w:val="left"/>
      <w:pPr>
        <w:ind w:left="7710" w:hanging="360"/>
      </w:pPr>
    </w:lvl>
    <w:lvl w:ilvl="7" w:tplc="04090019" w:tentative="1">
      <w:start w:val="1"/>
      <w:numFmt w:val="lowerLetter"/>
      <w:lvlText w:val="%8."/>
      <w:lvlJc w:val="left"/>
      <w:pPr>
        <w:ind w:left="8430" w:hanging="360"/>
      </w:pPr>
    </w:lvl>
    <w:lvl w:ilvl="8" w:tplc="0409001B" w:tentative="1">
      <w:start w:val="1"/>
      <w:numFmt w:val="lowerRoman"/>
      <w:lvlText w:val="%9."/>
      <w:lvlJc w:val="right"/>
      <w:pPr>
        <w:ind w:left="9150" w:hanging="180"/>
      </w:pPr>
    </w:lvl>
  </w:abstractNum>
  <w:abstractNum w:abstractNumId="8" w15:restartNumberingAfterBreak="0">
    <w:nsid w:val="296A08DD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A0426"/>
    <w:multiLevelType w:val="hybridMultilevel"/>
    <w:tmpl w:val="35F66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B5CD7"/>
    <w:multiLevelType w:val="hybridMultilevel"/>
    <w:tmpl w:val="E682AE9C"/>
    <w:lvl w:ilvl="0" w:tplc="CCEAA9A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63171E"/>
    <w:multiLevelType w:val="hybridMultilevel"/>
    <w:tmpl w:val="B5041062"/>
    <w:lvl w:ilvl="0" w:tplc="9BD00874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2" w15:restartNumberingAfterBreak="0">
    <w:nsid w:val="46015196"/>
    <w:multiLevelType w:val="hybridMultilevel"/>
    <w:tmpl w:val="7CCC1EF0"/>
    <w:lvl w:ilvl="0" w:tplc="1D52316C">
      <w:start w:val="1"/>
      <w:numFmt w:val="thaiNumbers"/>
      <w:lvlText w:val="%1.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3" w15:restartNumberingAfterBreak="0">
    <w:nsid w:val="47357895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519C0"/>
    <w:multiLevelType w:val="hybridMultilevel"/>
    <w:tmpl w:val="F13C39A4"/>
    <w:lvl w:ilvl="0" w:tplc="CCEAA9A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8F6BC4"/>
    <w:multiLevelType w:val="hybridMultilevel"/>
    <w:tmpl w:val="40DC8718"/>
    <w:lvl w:ilvl="0" w:tplc="CF80EED6">
      <w:start w:val="1"/>
      <w:numFmt w:val="thaiNumbers"/>
      <w:lvlText w:val="%1.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6" w15:restartNumberingAfterBreak="0">
    <w:nsid w:val="651F15F1"/>
    <w:multiLevelType w:val="hybridMultilevel"/>
    <w:tmpl w:val="6862F4BC"/>
    <w:lvl w:ilvl="0" w:tplc="5A4C7DB0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6AEF1449"/>
    <w:multiLevelType w:val="hybridMultilevel"/>
    <w:tmpl w:val="9B1ABCD2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412E9"/>
    <w:multiLevelType w:val="hybridMultilevel"/>
    <w:tmpl w:val="3AF88A8A"/>
    <w:lvl w:ilvl="0" w:tplc="B51EDC68">
      <w:start w:val="5"/>
      <w:numFmt w:val="bullet"/>
      <w:lvlText w:val="-"/>
      <w:lvlJc w:val="left"/>
      <w:pPr>
        <w:ind w:left="45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716F00CD"/>
    <w:multiLevelType w:val="hybridMultilevel"/>
    <w:tmpl w:val="144ACBB8"/>
    <w:lvl w:ilvl="0" w:tplc="7290845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43645"/>
    <w:multiLevelType w:val="hybridMultilevel"/>
    <w:tmpl w:val="00A4E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22B5F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E1D45"/>
    <w:multiLevelType w:val="hybridMultilevel"/>
    <w:tmpl w:val="7DB27F00"/>
    <w:lvl w:ilvl="0" w:tplc="6B6692AC">
      <w:start w:val="9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7A6708A2"/>
    <w:multiLevelType w:val="hybridMultilevel"/>
    <w:tmpl w:val="8EA26ACA"/>
    <w:lvl w:ilvl="0" w:tplc="5A4C7DB0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270240096">
    <w:abstractNumId w:val="23"/>
  </w:num>
  <w:num w:numId="2" w16cid:durableId="801725601">
    <w:abstractNumId w:val="20"/>
  </w:num>
  <w:num w:numId="3" w16cid:durableId="318120807">
    <w:abstractNumId w:val="0"/>
  </w:num>
  <w:num w:numId="4" w16cid:durableId="1975717733">
    <w:abstractNumId w:val="1"/>
  </w:num>
  <w:num w:numId="5" w16cid:durableId="727656505">
    <w:abstractNumId w:val="21"/>
  </w:num>
  <w:num w:numId="6" w16cid:durableId="1353726718">
    <w:abstractNumId w:val="2"/>
  </w:num>
  <w:num w:numId="7" w16cid:durableId="721295143">
    <w:abstractNumId w:val="12"/>
  </w:num>
  <w:num w:numId="8" w16cid:durableId="2124379372">
    <w:abstractNumId w:val="17"/>
  </w:num>
  <w:num w:numId="9" w16cid:durableId="1192718085">
    <w:abstractNumId w:val="15"/>
  </w:num>
  <w:num w:numId="10" w16cid:durableId="1556509083">
    <w:abstractNumId w:val="13"/>
  </w:num>
  <w:num w:numId="11" w16cid:durableId="1228684430">
    <w:abstractNumId w:val="4"/>
  </w:num>
  <w:num w:numId="12" w16cid:durableId="1443721168">
    <w:abstractNumId w:val="8"/>
  </w:num>
  <w:num w:numId="13" w16cid:durableId="1706254915">
    <w:abstractNumId w:val="16"/>
  </w:num>
  <w:num w:numId="14" w16cid:durableId="1355228244">
    <w:abstractNumId w:val="7"/>
  </w:num>
  <w:num w:numId="15" w16cid:durableId="162399532">
    <w:abstractNumId w:val="10"/>
  </w:num>
  <w:num w:numId="16" w16cid:durableId="1664549300">
    <w:abstractNumId w:val="14"/>
  </w:num>
  <w:num w:numId="17" w16cid:durableId="682974485">
    <w:abstractNumId w:val="19"/>
  </w:num>
  <w:num w:numId="18" w16cid:durableId="672300866">
    <w:abstractNumId w:val="6"/>
  </w:num>
  <w:num w:numId="19" w16cid:durableId="505824624">
    <w:abstractNumId w:val="22"/>
  </w:num>
  <w:num w:numId="20" w16cid:durableId="421996723">
    <w:abstractNumId w:val="3"/>
  </w:num>
  <w:num w:numId="21" w16cid:durableId="1630551845">
    <w:abstractNumId w:val="11"/>
  </w:num>
  <w:num w:numId="22" w16cid:durableId="872576553">
    <w:abstractNumId w:val="9"/>
  </w:num>
  <w:num w:numId="23" w16cid:durableId="710151911">
    <w:abstractNumId w:val="5"/>
  </w:num>
  <w:num w:numId="24" w16cid:durableId="1179857441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84"/>
    <w:rsid w:val="0000070E"/>
    <w:rsid w:val="00000754"/>
    <w:rsid w:val="000008CE"/>
    <w:rsid w:val="00000979"/>
    <w:rsid w:val="000009B3"/>
    <w:rsid w:val="00000D2C"/>
    <w:rsid w:val="00001685"/>
    <w:rsid w:val="00002537"/>
    <w:rsid w:val="000027E4"/>
    <w:rsid w:val="00002E53"/>
    <w:rsid w:val="00003D07"/>
    <w:rsid w:val="00004B2F"/>
    <w:rsid w:val="00005BB5"/>
    <w:rsid w:val="00005C7C"/>
    <w:rsid w:val="00005E3F"/>
    <w:rsid w:val="00005EC6"/>
    <w:rsid w:val="00006D1D"/>
    <w:rsid w:val="00006E15"/>
    <w:rsid w:val="00007167"/>
    <w:rsid w:val="00007B47"/>
    <w:rsid w:val="0001076C"/>
    <w:rsid w:val="00010B6C"/>
    <w:rsid w:val="00010C3F"/>
    <w:rsid w:val="00012A9C"/>
    <w:rsid w:val="0001319A"/>
    <w:rsid w:val="00013520"/>
    <w:rsid w:val="000136F5"/>
    <w:rsid w:val="000139CB"/>
    <w:rsid w:val="0001508C"/>
    <w:rsid w:val="000154F8"/>
    <w:rsid w:val="00015EDC"/>
    <w:rsid w:val="0001782B"/>
    <w:rsid w:val="00017989"/>
    <w:rsid w:val="000203E8"/>
    <w:rsid w:val="00020C8E"/>
    <w:rsid w:val="00020D68"/>
    <w:rsid w:val="00022880"/>
    <w:rsid w:val="00023C7F"/>
    <w:rsid w:val="00024365"/>
    <w:rsid w:val="00024B37"/>
    <w:rsid w:val="00024C3A"/>
    <w:rsid w:val="00025DBE"/>
    <w:rsid w:val="000268D7"/>
    <w:rsid w:val="00026E72"/>
    <w:rsid w:val="00027839"/>
    <w:rsid w:val="000315ED"/>
    <w:rsid w:val="00031D89"/>
    <w:rsid w:val="00032A98"/>
    <w:rsid w:val="00033007"/>
    <w:rsid w:val="000332E8"/>
    <w:rsid w:val="00033D3C"/>
    <w:rsid w:val="00034FFA"/>
    <w:rsid w:val="0003621E"/>
    <w:rsid w:val="00036667"/>
    <w:rsid w:val="00037AA2"/>
    <w:rsid w:val="00037D5C"/>
    <w:rsid w:val="000403C4"/>
    <w:rsid w:val="00040CDF"/>
    <w:rsid w:val="00040E41"/>
    <w:rsid w:val="00041258"/>
    <w:rsid w:val="00041424"/>
    <w:rsid w:val="00041769"/>
    <w:rsid w:val="000430A1"/>
    <w:rsid w:val="00043745"/>
    <w:rsid w:val="00044858"/>
    <w:rsid w:val="00044A1C"/>
    <w:rsid w:val="00044EF7"/>
    <w:rsid w:val="00045137"/>
    <w:rsid w:val="00045761"/>
    <w:rsid w:val="00045818"/>
    <w:rsid w:val="000466AA"/>
    <w:rsid w:val="00046944"/>
    <w:rsid w:val="00046F84"/>
    <w:rsid w:val="00047474"/>
    <w:rsid w:val="00050235"/>
    <w:rsid w:val="00051446"/>
    <w:rsid w:val="00052494"/>
    <w:rsid w:val="00052DA9"/>
    <w:rsid w:val="000534DD"/>
    <w:rsid w:val="000540F6"/>
    <w:rsid w:val="00054757"/>
    <w:rsid w:val="00055750"/>
    <w:rsid w:val="00055F5E"/>
    <w:rsid w:val="00056DAB"/>
    <w:rsid w:val="00060120"/>
    <w:rsid w:val="000607DE"/>
    <w:rsid w:val="00060A4F"/>
    <w:rsid w:val="00061600"/>
    <w:rsid w:val="00061D1A"/>
    <w:rsid w:val="00062E29"/>
    <w:rsid w:val="00063823"/>
    <w:rsid w:val="00063D0C"/>
    <w:rsid w:val="000648AE"/>
    <w:rsid w:val="0006583D"/>
    <w:rsid w:val="00065E26"/>
    <w:rsid w:val="000664D2"/>
    <w:rsid w:val="000665DF"/>
    <w:rsid w:val="0006733B"/>
    <w:rsid w:val="000701C9"/>
    <w:rsid w:val="000721DF"/>
    <w:rsid w:val="000735B2"/>
    <w:rsid w:val="00073F5F"/>
    <w:rsid w:val="0007652A"/>
    <w:rsid w:val="00076B63"/>
    <w:rsid w:val="00076BE7"/>
    <w:rsid w:val="0007763B"/>
    <w:rsid w:val="00080569"/>
    <w:rsid w:val="00080DDD"/>
    <w:rsid w:val="00082C0B"/>
    <w:rsid w:val="00082FE1"/>
    <w:rsid w:val="00083936"/>
    <w:rsid w:val="00083C0B"/>
    <w:rsid w:val="00083D4D"/>
    <w:rsid w:val="00083E71"/>
    <w:rsid w:val="000843B9"/>
    <w:rsid w:val="00085690"/>
    <w:rsid w:val="00085E1E"/>
    <w:rsid w:val="00085FBF"/>
    <w:rsid w:val="00087B4E"/>
    <w:rsid w:val="00087CD5"/>
    <w:rsid w:val="0009000C"/>
    <w:rsid w:val="0009109F"/>
    <w:rsid w:val="00092132"/>
    <w:rsid w:val="0009230D"/>
    <w:rsid w:val="00092669"/>
    <w:rsid w:val="00092F3E"/>
    <w:rsid w:val="00092FCC"/>
    <w:rsid w:val="00093A49"/>
    <w:rsid w:val="0009489F"/>
    <w:rsid w:val="00095A76"/>
    <w:rsid w:val="000963DD"/>
    <w:rsid w:val="00096471"/>
    <w:rsid w:val="00096C08"/>
    <w:rsid w:val="00096F2B"/>
    <w:rsid w:val="00097924"/>
    <w:rsid w:val="00097BC0"/>
    <w:rsid w:val="000A079C"/>
    <w:rsid w:val="000A094B"/>
    <w:rsid w:val="000A25B4"/>
    <w:rsid w:val="000A2875"/>
    <w:rsid w:val="000A2B74"/>
    <w:rsid w:val="000A5531"/>
    <w:rsid w:val="000A558B"/>
    <w:rsid w:val="000A5770"/>
    <w:rsid w:val="000A6A5B"/>
    <w:rsid w:val="000A75FB"/>
    <w:rsid w:val="000A788D"/>
    <w:rsid w:val="000A79B0"/>
    <w:rsid w:val="000A7DB2"/>
    <w:rsid w:val="000B07BE"/>
    <w:rsid w:val="000B09D8"/>
    <w:rsid w:val="000B0BDB"/>
    <w:rsid w:val="000B151B"/>
    <w:rsid w:val="000B1A4F"/>
    <w:rsid w:val="000B27A7"/>
    <w:rsid w:val="000B35F6"/>
    <w:rsid w:val="000B3702"/>
    <w:rsid w:val="000B3832"/>
    <w:rsid w:val="000B6873"/>
    <w:rsid w:val="000B6EA9"/>
    <w:rsid w:val="000B728F"/>
    <w:rsid w:val="000C16F6"/>
    <w:rsid w:val="000C1BD1"/>
    <w:rsid w:val="000C1BF0"/>
    <w:rsid w:val="000C255A"/>
    <w:rsid w:val="000C29E6"/>
    <w:rsid w:val="000C2AD6"/>
    <w:rsid w:val="000C2B06"/>
    <w:rsid w:val="000C2E7A"/>
    <w:rsid w:val="000C418C"/>
    <w:rsid w:val="000C4551"/>
    <w:rsid w:val="000C58C7"/>
    <w:rsid w:val="000C68BF"/>
    <w:rsid w:val="000C72E2"/>
    <w:rsid w:val="000C7448"/>
    <w:rsid w:val="000C76DE"/>
    <w:rsid w:val="000C790D"/>
    <w:rsid w:val="000D01A6"/>
    <w:rsid w:val="000D0D33"/>
    <w:rsid w:val="000D1453"/>
    <w:rsid w:val="000D242C"/>
    <w:rsid w:val="000D2F3B"/>
    <w:rsid w:val="000D38AE"/>
    <w:rsid w:val="000D42AF"/>
    <w:rsid w:val="000D44FD"/>
    <w:rsid w:val="000D514E"/>
    <w:rsid w:val="000D526A"/>
    <w:rsid w:val="000D658D"/>
    <w:rsid w:val="000D6F1D"/>
    <w:rsid w:val="000E0304"/>
    <w:rsid w:val="000E0DE2"/>
    <w:rsid w:val="000E1370"/>
    <w:rsid w:val="000E1D88"/>
    <w:rsid w:val="000E1F05"/>
    <w:rsid w:val="000E2FE7"/>
    <w:rsid w:val="000E34B9"/>
    <w:rsid w:val="000E5337"/>
    <w:rsid w:val="000E5671"/>
    <w:rsid w:val="000E6CE5"/>
    <w:rsid w:val="000E6F25"/>
    <w:rsid w:val="000E7584"/>
    <w:rsid w:val="000F1445"/>
    <w:rsid w:val="000F14A2"/>
    <w:rsid w:val="000F1AEC"/>
    <w:rsid w:val="000F1FAB"/>
    <w:rsid w:val="000F2530"/>
    <w:rsid w:val="000F2779"/>
    <w:rsid w:val="000F2D41"/>
    <w:rsid w:val="000F31E8"/>
    <w:rsid w:val="000F3285"/>
    <w:rsid w:val="000F41B1"/>
    <w:rsid w:val="000F5E5D"/>
    <w:rsid w:val="000F60D1"/>
    <w:rsid w:val="000F67E4"/>
    <w:rsid w:val="001000D9"/>
    <w:rsid w:val="0010184F"/>
    <w:rsid w:val="001023D7"/>
    <w:rsid w:val="001024AA"/>
    <w:rsid w:val="00102569"/>
    <w:rsid w:val="00102B6B"/>
    <w:rsid w:val="001038C9"/>
    <w:rsid w:val="00103EB5"/>
    <w:rsid w:val="00103F54"/>
    <w:rsid w:val="00104F2A"/>
    <w:rsid w:val="001060D6"/>
    <w:rsid w:val="001069FE"/>
    <w:rsid w:val="001071BE"/>
    <w:rsid w:val="00107DC9"/>
    <w:rsid w:val="0011003A"/>
    <w:rsid w:val="001105DF"/>
    <w:rsid w:val="00111163"/>
    <w:rsid w:val="00111B44"/>
    <w:rsid w:val="001122AC"/>
    <w:rsid w:val="00112856"/>
    <w:rsid w:val="0011320E"/>
    <w:rsid w:val="001135C6"/>
    <w:rsid w:val="00113B65"/>
    <w:rsid w:val="0011524D"/>
    <w:rsid w:val="00115D59"/>
    <w:rsid w:val="00116783"/>
    <w:rsid w:val="001168FE"/>
    <w:rsid w:val="00116B1C"/>
    <w:rsid w:val="00117829"/>
    <w:rsid w:val="001178B4"/>
    <w:rsid w:val="00120479"/>
    <w:rsid w:val="00122539"/>
    <w:rsid w:val="001225AE"/>
    <w:rsid w:val="00123D6E"/>
    <w:rsid w:val="00124722"/>
    <w:rsid w:val="001250C0"/>
    <w:rsid w:val="0012584F"/>
    <w:rsid w:val="00125A86"/>
    <w:rsid w:val="00125D28"/>
    <w:rsid w:val="00126A15"/>
    <w:rsid w:val="00126ECB"/>
    <w:rsid w:val="0012779F"/>
    <w:rsid w:val="00127987"/>
    <w:rsid w:val="0013060B"/>
    <w:rsid w:val="00130E73"/>
    <w:rsid w:val="001312AB"/>
    <w:rsid w:val="00131473"/>
    <w:rsid w:val="00131DD7"/>
    <w:rsid w:val="001325B2"/>
    <w:rsid w:val="00133114"/>
    <w:rsid w:val="00133185"/>
    <w:rsid w:val="0013491C"/>
    <w:rsid w:val="00135970"/>
    <w:rsid w:val="001362FD"/>
    <w:rsid w:val="001370FB"/>
    <w:rsid w:val="00137D0F"/>
    <w:rsid w:val="00140205"/>
    <w:rsid w:val="00140690"/>
    <w:rsid w:val="001408EC"/>
    <w:rsid w:val="00141697"/>
    <w:rsid w:val="001431E8"/>
    <w:rsid w:val="00143F75"/>
    <w:rsid w:val="00144261"/>
    <w:rsid w:val="00144618"/>
    <w:rsid w:val="0014483C"/>
    <w:rsid w:val="00144B99"/>
    <w:rsid w:val="00144CEF"/>
    <w:rsid w:val="00145BB2"/>
    <w:rsid w:val="0014689F"/>
    <w:rsid w:val="001506F7"/>
    <w:rsid w:val="00150BE0"/>
    <w:rsid w:val="00150EAF"/>
    <w:rsid w:val="001515BF"/>
    <w:rsid w:val="00151F75"/>
    <w:rsid w:val="001529B6"/>
    <w:rsid w:val="00152CAE"/>
    <w:rsid w:val="00152D58"/>
    <w:rsid w:val="001530F2"/>
    <w:rsid w:val="00153345"/>
    <w:rsid w:val="001547B4"/>
    <w:rsid w:val="0015660C"/>
    <w:rsid w:val="00156DD2"/>
    <w:rsid w:val="001571DB"/>
    <w:rsid w:val="001608FB"/>
    <w:rsid w:val="0016318B"/>
    <w:rsid w:val="001636D0"/>
    <w:rsid w:val="0016379D"/>
    <w:rsid w:val="00163AEB"/>
    <w:rsid w:val="00164CDB"/>
    <w:rsid w:val="001652D4"/>
    <w:rsid w:val="00165C76"/>
    <w:rsid w:val="0016643E"/>
    <w:rsid w:val="001666FA"/>
    <w:rsid w:val="00166CB6"/>
    <w:rsid w:val="00166FBB"/>
    <w:rsid w:val="00170004"/>
    <w:rsid w:val="00170451"/>
    <w:rsid w:val="00170AD2"/>
    <w:rsid w:val="001723ED"/>
    <w:rsid w:val="0017246A"/>
    <w:rsid w:val="00172C16"/>
    <w:rsid w:val="00172D5C"/>
    <w:rsid w:val="00172EAA"/>
    <w:rsid w:val="00173373"/>
    <w:rsid w:val="001733F8"/>
    <w:rsid w:val="001749DD"/>
    <w:rsid w:val="00174D0E"/>
    <w:rsid w:val="00175CEF"/>
    <w:rsid w:val="001772EB"/>
    <w:rsid w:val="00177C7D"/>
    <w:rsid w:val="0018008F"/>
    <w:rsid w:val="001800C7"/>
    <w:rsid w:val="0018072C"/>
    <w:rsid w:val="00180FAD"/>
    <w:rsid w:val="00181139"/>
    <w:rsid w:val="00181E38"/>
    <w:rsid w:val="00181F9A"/>
    <w:rsid w:val="00182750"/>
    <w:rsid w:val="001835B7"/>
    <w:rsid w:val="001837D3"/>
    <w:rsid w:val="00183E9F"/>
    <w:rsid w:val="00185935"/>
    <w:rsid w:val="00185A00"/>
    <w:rsid w:val="00186FF4"/>
    <w:rsid w:val="001876E5"/>
    <w:rsid w:val="00190ED1"/>
    <w:rsid w:val="0019220E"/>
    <w:rsid w:val="0019239C"/>
    <w:rsid w:val="00193FB7"/>
    <w:rsid w:val="00194068"/>
    <w:rsid w:val="00194100"/>
    <w:rsid w:val="0019437D"/>
    <w:rsid w:val="001946A5"/>
    <w:rsid w:val="001955AD"/>
    <w:rsid w:val="0019569B"/>
    <w:rsid w:val="00195F67"/>
    <w:rsid w:val="00196632"/>
    <w:rsid w:val="00196D46"/>
    <w:rsid w:val="00197931"/>
    <w:rsid w:val="001A0431"/>
    <w:rsid w:val="001A1E2E"/>
    <w:rsid w:val="001A1E92"/>
    <w:rsid w:val="001A2417"/>
    <w:rsid w:val="001A3020"/>
    <w:rsid w:val="001A4668"/>
    <w:rsid w:val="001A54FE"/>
    <w:rsid w:val="001A57B3"/>
    <w:rsid w:val="001A5804"/>
    <w:rsid w:val="001A63D9"/>
    <w:rsid w:val="001A6973"/>
    <w:rsid w:val="001A6D37"/>
    <w:rsid w:val="001A7395"/>
    <w:rsid w:val="001A7751"/>
    <w:rsid w:val="001B0FF4"/>
    <w:rsid w:val="001B12C1"/>
    <w:rsid w:val="001B16AE"/>
    <w:rsid w:val="001B3DF6"/>
    <w:rsid w:val="001B3EC3"/>
    <w:rsid w:val="001B56F1"/>
    <w:rsid w:val="001B62E7"/>
    <w:rsid w:val="001B62EC"/>
    <w:rsid w:val="001B6E4A"/>
    <w:rsid w:val="001B7428"/>
    <w:rsid w:val="001B7581"/>
    <w:rsid w:val="001B75DD"/>
    <w:rsid w:val="001B7715"/>
    <w:rsid w:val="001C0712"/>
    <w:rsid w:val="001C095F"/>
    <w:rsid w:val="001C0E09"/>
    <w:rsid w:val="001C0EBE"/>
    <w:rsid w:val="001C12C6"/>
    <w:rsid w:val="001C1A60"/>
    <w:rsid w:val="001C2F05"/>
    <w:rsid w:val="001C3A98"/>
    <w:rsid w:val="001C3D93"/>
    <w:rsid w:val="001C4C6A"/>
    <w:rsid w:val="001C4FA1"/>
    <w:rsid w:val="001C50CD"/>
    <w:rsid w:val="001C5286"/>
    <w:rsid w:val="001C5F5A"/>
    <w:rsid w:val="001C6046"/>
    <w:rsid w:val="001C6119"/>
    <w:rsid w:val="001C6D00"/>
    <w:rsid w:val="001C6FDB"/>
    <w:rsid w:val="001C7D59"/>
    <w:rsid w:val="001D1334"/>
    <w:rsid w:val="001D243F"/>
    <w:rsid w:val="001D2441"/>
    <w:rsid w:val="001D2B76"/>
    <w:rsid w:val="001D2C6C"/>
    <w:rsid w:val="001D3860"/>
    <w:rsid w:val="001D4BD5"/>
    <w:rsid w:val="001D4C14"/>
    <w:rsid w:val="001D549A"/>
    <w:rsid w:val="001D6EFF"/>
    <w:rsid w:val="001D77A6"/>
    <w:rsid w:val="001E007D"/>
    <w:rsid w:val="001E09B8"/>
    <w:rsid w:val="001E1BE5"/>
    <w:rsid w:val="001E28C6"/>
    <w:rsid w:val="001E35A2"/>
    <w:rsid w:val="001E3CA0"/>
    <w:rsid w:val="001E44BC"/>
    <w:rsid w:val="001E4B4A"/>
    <w:rsid w:val="001E5136"/>
    <w:rsid w:val="001E6AB0"/>
    <w:rsid w:val="001E6F18"/>
    <w:rsid w:val="001E7137"/>
    <w:rsid w:val="001F0441"/>
    <w:rsid w:val="001F0B79"/>
    <w:rsid w:val="001F0E93"/>
    <w:rsid w:val="001F16C2"/>
    <w:rsid w:val="001F172C"/>
    <w:rsid w:val="001F175A"/>
    <w:rsid w:val="001F1A0D"/>
    <w:rsid w:val="001F1E3B"/>
    <w:rsid w:val="001F243C"/>
    <w:rsid w:val="001F2B14"/>
    <w:rsid w:val="001F2B41"/>
    <w:rsid w:val="001F3F57"/>
    <w:rsid w:val="001F3FCE"/>
    <w:rsid w:val="001F4F10"/>
    <w:rsid w:val="001F506A"/>
    <w:rsid w:val="001F54B7"/>
    <w:rsid w:val="001F56B2"/>
    <w:rsid w:val="001F57F3"/>
    <w:rsid w:val="001F5E85"/>
    <w:rsid w:val="001F6532"/>
    <w:rsid w:val="001F7619"/>
    <w:rsid w:val="001F78FE"/>
    <w:rsid w:val="00200218"/>
    <w:rsid w:val="002002D0"/>
    <w:rsid w:val="00200828"/>
    <w:rsid w:val="00201762"/>
    <w:rsid w:val="00201900"/>
    <w:rsid w:val="00201AC4"/>
    <w:rsid w:val="002022B4"/>
    <w:rsid w:val="002024CD"/>
    <w:rsid w:val="002031AD"/>
    <w:rsid w:val="002032E3"/>
    <w:rsid w:val="00203335"/>
    <w:rsid w:val="002037FC"/>
    <w:rsid w:val="002039AD"/>
    <w:rsid w:val="002048AB"/>
    <w:rsid w:val="002056B6"/>
    <w:rsid w:val="00205910"/>
    <w:rsid w:val="002068AC"/>
    <w:rsid w:val="00206E8D"/>
    <w:rsid w:val="00206F42"/>
    <w:rsid w:val="0020703F"/>
    <w:rsid w:val="0020731B"/>
    <w:rsid w:val="00207EB5"/>
    <w:rsid w:val="002107B5"/>
    <w:rsid w:val="00211D61"/>
    <w:rsid w:val="00212A20"/>
    <w:rsid w:val="00212A98"/>
    <w:rsid w:val="00213449"/>
    <w:rsid w:val="00213653"/>
    <w:rsid w:val="0021429F"/>
    <w:rsid w:val="00215DFB"/>
    <w:rsid w:val="0021645E"/>
    <w:rsid w:val="00216530"/>
    <w:rsid w:val="00217502"/>
    <w:rsid w:val="0021768C"/>
    <w:rsid w:val="00217797"/>
    <w:rsid w:val="00217D20"/>
    <w:rsid w:val="0022023C"/>
    <w:rsid w:val="00220737"/>
    <w:rsid w:val="00220CF2"/>
    <w:rsid w:val="0022201F"/>
    <w:rsid w:val="00222A4E"/>
    <w:rsid w:val="00222CC8"/>
    <w:rsid w:val="00223760"/>
    <w:rsid w:val="00223A63"/>
    <w:rsid w:val="00224E03"/>
    <w:rsid w:val="00225452"/>
    <w:rsid w:val="0022595D"/>
    <w:rsid w:val="00230154"/>
    <w:rsid w:val="00230219"/>
    <w:rsid w:val="00230409"/>
    <w:rsid w:val="00230757"/>
    <w:rsid w:val="002308DA"/>
    <w:rsid w:val="00230A98"/>
    <w:rsid w:val="002322D9"/>
    <w:rsid w:val="0023268D"/>
    <w:rsid w:val="00232FBE"/>
    <w:rsid w:val="00233131"/>
    <w:rsid w:val="002343A3"/>
    <w:rsid w:val="00234405"/>
    <w:rsid w:val="00234BC2"/>
    <w:rsid w:val="00234E22"/>
    <w:rsid w:val="002353EB"/>
    <w:rsid w:val="00237256"/>
    <w:rsid w:val="00240526"/>
    <w:rsid w:val="002406B6"/>
    <w:rsid w:val="00241447"/>
    <w:rsid w:val="0024207A"/>
    <w:rsid w:val="002423A6"/>
    <w:rsid w:val="002429D4"/>
    <w:rsid w:val="002434C9"/>
    <w:rsid w:val="00243836"/>
    <w:rsid w:val="00243AA2"/>
    <w:rsid w:val="00244DF8"/>
    <w:rsid w:val="002458A6"/>
    <w:rsid w:val="002475D6"/>
    <w:rsid w:val="00247BD9"/>
    <w:rsid w:val="00250A0B"/>
    <w:rsid w:val="00251409"/>
    <w:rsid w:val="00252903"/>
    <w:rsid w:val="00252A4A"/>
    <w:rsid w:val="00252AD0"/>
    <w:rsid w:val="002542FE"/>
    <w:rsid w:val="002545D6"/>
    <w:rsid w:val="00254F77"/>
    <w:rsid w:val="002564F7"/>
    <w:rsid w:val="00256F9E"/>
    <w:rsid w:val="002572A4"/>
    <w:rsid w:val="0025784E"/>
    <w:rsid w:val="00257F47"/>
    <w:rsid w:val="00260C67"/>
    <w:rsid w:val="00261737"/>
    <w:rsid w:val="002624F9"/>
    <w:rsid w:val="002628CF"/>
    <w:rsid w:val="00262C6B"/>
    <w:rsid w:val="002632D3"/>
    <w:rsid w:val="0026383C"/>
    <w:rsid w:val="0026423B"/>
    <w:rsid w:val="00264252"/>
    <w:rsid w:val="00264B40"/>
    <w:rsid w:val="00264DA2"/>
    <w:rsid w:val="002657DC"/>
    <w:rsid w:val="00265E16"/>
    <w:rsid w:val="00270045"/>
    <w:rsid w:val="002715D8"/>
    <w:rsid w:val="00271DF1"/>
    <w:rsid w:val="00271E62"/>
    <w:rsid w:val="00272097"/>
    <w:rsid w:val="0027209E"/>
    <w:rsid w:val="002730DB"/>
    <w:rsid w:val="0027369E"/>
    <w:rsid w:val="002736CF"/>
    <w:rsid w:val="00273B4A"/>
    <w:rsid w:val="0027438F"/>
    <w:rsid w:val="002747A4"/>
    <w:rsid w:val="00274F0D"/>
    <w:rsid w:val="00275294"/>
    <w:rsid w:val="00275C05"/>
    <w:rsid w:val="00276027"/>
    <w:rsid w:val="002760F1"/>
    <w:rsid w:val="002762E6"/>
    <w:rsid w:val="002769BF"/>
    <w:rsid w:val="002775C0"/>
    <w:rsid w:val="002775E3"/>
    <w:rsid w:val="00277D65"/>
    <w:rsid w:val="002812C8"/>
    <w:rsid w:val="00281389"/>
    <w:rsid w:val="00281B1D"/>
    <w:rsid w:val="00283219"/>
    <w:rsid w:val="00283AA5"/>
    <w:rsid w:val="002840A5"/>
    <w:rsid w:val="00286B9A"/>
    <w:rsid w:val="00290D50"/>
    <w:rsid w:val="00290E30"/>
    <w:rsid w:val="002916F0"/>
    <w:rsid w:val="00291890"/>
    <w:rsid w:val="002918DC"/>
    <w:rsid w:val="002922A4"/>
    <w:rsid w:val="002923E8"/>
    <w:rsid w:val="002937E0"/>
    <w:rsid w:val="00294173"/>
    <w:rsid w:val="00294333"/>
    <w:rsid w:val="00295972"/>
    <w:rsid w:val="00295F1E"/>
    <w:rsid w:val="00296710"/>
    <w:rsid w:val="002A02F2"/>
    <w:rsid w:val="002A151B"/>
    <w:rsid w:val="002A155A"/>
    <w:rsid w:val="002A2658"/>
    <w:rsid w:val="002A2BB3"/>
    <w:rsid w:val="002A392E"/>
    <w:rsid w:val="002A3F65"/>
    <w:rsid w:val="002A566A"/>
    <w:rsid w:val="002A5992"/>
    <w:rsid w:val="002A6416"/>
    <w:rsid w:val="002A707B"/>
    <w:rsid w:val="002A7485"/>
    <w:rsid w:val="002B01F0"/>
    <w:rsid w:val="002B0C8A"/>
    <w:rsid w:val="002B1085"/>
    <w:rsid w:val="002B1BD5"/>
    <w:rsid w:val="002B216E"/>
    <w:rsid w:val="002B28D0"/>
    <w:rsid w:val="002B2BD6"/>
    <w:rsid w:val="002B2DDC"/>
    <w:rsid w:val="002B3272"/>
    <w:rsid w:val="002B6069"/>
    <w:rsid w:val="002B775C"/>
    <w:rsid w:val="002B779B"/>
    <w:rsid w:val="002C16AE"/>
    <w:rsid w:val="002C16B6"/>
    <w:rsid w:val="002C3232"/>
    <w:rsid w:val="002C4D39"/>
    <w:rsid w:val="002C6C20"/>
    <w:rsid w:val="002D0952"/>
    <w:rsid w:val="002D2ADC"/>
    <w:rsid w:val="002D5B31"/>
    <w:rsid w:val="002D646D"/>
    <w:rsid w:val="002D6809"/>
    <w:rsid w:val="002D6E11"/>
    <w:rsid w:val="002D7F56"/>
    <w:rsid w:val="002E0649"/>
    <w:rsid w:val="002E0783"/>
    <w:rsid w:val="002E0E0D"/>
    <w:rsid w:val="002E1EB8"/>
    <w:rsid w:val="002E2370"/>
    <w:rsid w:val="002E2666"/>
    <w:rsid w:val="002E3BA8"/>
    <w:rsid w:val="002E43A5"/>
    <w:rsid w:val="002E533D"/>
    <w:rsid w:val="002E60E4"/>
    <w:rsid w:val="002E717B"/>
    <w:rsid w:val="002E7C65"/>
    <w:rsid w:val="002F0F75"/>
    <w:rsid w:val="002F142E"/>
    <w:rsid w:val="002F1AB2"/>
    <w:rsid w:val="002F25AF"/>
    <w:rsid w:val="002F3BA2"/>
    <w:rsid w:val="002F513A"/>
    <w:rsid w:val="002F570B"/>
    <w:rsid w:val="002F637F"/>
    <w:rsid w:val="002F638B"/>
    <w:rsid w:val="002F7440"/>
    <w:rsid w:val="002F7D86"/>
    <w:rsid w:val="00300564"/>
    <w:rsid w:val="00301FC0"/>
    <w:rsid w:val="00302387"/>
    <w:rsid w:val="00303144"/>
    <w:rsid w:val="00303483"/>
    <w:rsid w:val="003037C5"/>
    <w:rsid w:val="0030404D"/>
    <w:rsid w:val="0030498F"/>
    <w:rsid w:val="00305C23"/>
    <w:rsid w:val="00306C1E"/>
    <w:rsid w:val="00310091"/>
    <w:rsid w:val="003107A6"/>
    <w:rsid w:val="00312B9A"/>
    <w:rsid w:val="00312BB4"/>
    <w:rsid w:val="00313531"/>
    <w:rsid w:val="00313576"/>
    <w:rsid w:val="00313EED"/>
    <w:rsid w:val="00314B5C"/>
    <w:rsid w:val="00314CF9"/>
    <w:rsid w:val="00314E83"/>
    <w:rsid w:val="00316CBC"/>
    <w:rsid w:val="00317A51"/>
    <w:rsid w:val="003206D1"/>
    <w:rsid w:val="00320C00"/>
    <w:rsid w:val="003218BD"/>
    <w:rsid w:val="00322028"/>
    <w:rsid w:val="00322146"/>
    <w:rsid w:val="0032291B"/>
    <w:rsid w:val="003238D0"/>
    <w:rsid w:val="00323DD8"/>
    <w:rsid w:val="00324A64"/>
    <w:rsid w:val="00324D14"/>
    <w:rsid w:val="003251E1"/>
    <w:rsid w:val="00325243"/>
    <w:rsid w:val="00326B97"/>
    <w:rsid w:val="00327D69"/>
    <w:rsid w:val="00330DBA"/>
    <w:rsid w:val="00330EC3"/>
    <w:rsid w:val="0033104A"/>
    <w:rsid w:val="00331384"/>
    <w:rsid w:val="003318E2"/>
    <w:rsid w:val="00331F26"/>
    <w:rsid w:val="0033287D"/>
    <w:rsid w:val="00332CF9"/>
    <w:rsid w:val="00332F80"/>
    <w:rsid w:val="003336B7"/>
    <w:rsid w:val="00333A22"/>
    <w:rsid w:val="003354BA"/>
    <w:rsid w:val="00335E0D"/>
    <w:rsid w:val="003366BA"/>
    <w:rsid w:val="00336DEC"/>
    <w:rsid w:val="00337120"/>
    <w:rsid w:val="00337B30"/>
    <w:rsid w:val="00340B66"/>
    <w:rsid w:val="00341597"/>
    <w:rsid w:val="003415C8"/>
    <w:rsid w:val="003423FD"/>
    <w:rsid w:val="003424F8"/>
    <w:rsid w:val="00342970"/>
    <w:rsid w:val="003429AD"/>
    <w:rsid w:val="00343516"/>
    <w:rsid w:val="00343703"/>
    <w:rsid w:val="00343871"/>
    <w:rsid w:val="003456E4"/>
    <w:rsid w:val="00346F08"/>
    <w:rsid w:val="0035008C"/>
    <w:rsid w:val="003504DB"/>
    <w:rsid w:val="00350D00"/>
    <w:rsid w:val="00350D54"/>
    <w:rsid w:val="00350FE2"/>
    <w:rsid w:val="00351202"/>
    <w:rsid w:val="00351922"/>
    <w:rsid w:val="003532AA"/>
    <w:rsid w:val="00353A48"/>
    <w:rsid w:val="00353DD1"/>
    <w:rsid w:val="00354008"/>
    <w:rsid w:val="00354E1C"/>
    <w:rsid w:val="00354F67"/>
    <w:rsid w:val="0035531B"/>
    <w:rsid w:val="00355BC5"/>
    <w:rsid w:val="00355E1A"/>
    <w:rsid w:val="0035650D"/>
    <w:rsid w:val="00356EE6"/>
    <w:rsid w:val="003575AF"/>
    <w:rsid w:val="0036087C"/>
    <w:rsid w:val="00361979"/>
    <w:rsid w:val="00361D29"/>
    <w:rsid w:val="00363A58"/>
    <w:rsid w:val="0036427E"/>
    <w:rsid w:val="003644B0"/>
    <w:rsid w:val="003650DA"/>
    <w:rsid w:val="003665C0"/>
    <w:rsid w:val="00367149"/>
    <w:rsid w:val="00367BE5"/>
    <w:rsid w:val="00367C08"/>
    <w:rsid w:val="00370054"/>
    <w:rsid w:val="003702F1"/>
    <w:rsid w:val="00370429"/>
    <w:rsid w:val="003706A2"/>
    <w:rsid w:val="0037092E"/>
    <w:rsid w:val="0037135B"/>
    <w:rsid w:val="0037144B"/>
    <w:rsid w:val="0037203A"/>
    <w:rsid w:val="00372AE7"/>
    <w:rsid w:val="003747E7"/>
    <w:rsid w:val="00374D42"/>
    <w:rsid w:val="0037699E"/>
    <w:rsid w:val="00376AC8"/>
    <w:rsid w:val="00377150"/>
    <w:rsid w:val="003800B0"/>
    <w:rsid w:val="00380221"/>
    <w:rsid w:val="00380471"/>
    <w:rsid w:val="003805FA"/>
    <w:rsid w:val="0038077C"/>
    <w:rsid w:val="00380963"/>
    <w:rsid w:val="00381FD0"/>
    <w:rsid w:val="00383C2C"/>
    <w:rsid w:val="003848C7"/>
    <w:rsid w:val="00384DBA"/>
    <w:rsid w:val="00384FDA"/>
    <w:rsid w:val="00385872"/>
    <w:rsid w:val="00387799"/>
    <w:rsid w:val="00387B20"/>
    <w:rsid w:val="00390109"/>
    <w:rsid w:val="003907C0"/>
    <w:rsid w:val="00391CB0"/>
    <w:rsid w:val="00392B25"/>
    <w:rsid w:val="00392BE9"/>
    <w:rsid w:val="003937BA"/>
    <w:rsid w:val="00394963"/>
    <w:rsid w:val="0039560F"/>
    <w:rsid w:val="00395684"/>
    <w:rsid w:val="00395A1D"/>
    <w:rsid w:val="0039757C"/>
    <w:rsid w:val="00397785"/>
    <w:rsid w:val="00397868"/>
    <w:rsid w:val="00397996"/>
    <w:rsid w:val="003A0700"/>
    <w:rsid w:val="003A0A99"/>
    <w:rsid w:val="003A0CF0"/>
    <w:rsid w:val="003A21BB"/>
    <w:rsid w:val="003A232F"/>
    <w:rsid w:val="003A2862"/>
    <w:rsid w:val="003A2EF4"/>
    <w:rsid w:val="003A36A5"/>
    <w:rsid w:val="003A3A3F"/>
    <w:rsid w:val="003A4027"/>
    <w:rsid w:val="003A40E5"/>
    <w:rsid w:val="003A4CB2"/>
    <w:rsid w:val="003A5A4F"/>
    <w:rsid w:val="003A5E3F"/>
    <w:rsid w:val="003A73FB"/>
    <w:rsid w:val="003B0241"/>
    <w:rsid w:val="003B0A0A"/>
    <w:rsid w:val="003B0B81"/>
    <w:rsid w:val="003B0FBE"/>
    <w:rsid w:val="003B11CF"/>
    <w:rsid w:val="003B1227"/>
    <w:rsid w:val="003B1D69"/>
    <w:rsid w:val="003B2430"/>
    <w:rsid w:val="003B2C6D"/>
    <w:rsid w:val="003B3972"/>
    <w:rsid w:val="003B3A8E"/>
    <w:rsid w:val="003B40D4"/>
    <w:rsid w:val="003B499C"/>
    <w:rsid w:val="003B5246"/>
    <w:rsid w:val="003B5A70"/>
    <w:rsid w:val="003C1251"/>
    <w:rsid w:val="003C294C"/>
    <w:rsid w:val="003C3244"/>
    <w:rsid w:val="003C38DB"/>
    <w:rsid w:val="003C3F48"/>
    <w:rsid w:val="003C4F5E"/>
    <w:rsid w:val="003C551C"/>
    <w:rsid w:val="003C6832"/>
    <w:rsid w:val="003C7D74"/>
    <w:rsid w:val="003C7F49"/>
    <w:rsid w:val="003D0390"/>
    <w:rsid w:val="003D1371"/>
    <w:rsid w:val="003D1599"/>
    <w:rsid w:val="003D1758"/>
    <w:rsid w:val="003D2BA8"/>
    <w:rsid w:val="003D3065"/>
    <w:rsid w:val="003D3348"/>
    <w:rsid w:val="003D46A8"/>
    <w:rsid w:val="003D63EC"/>
    <w:rsid w:val="003D68F8"/>
    <w:rsid w:val="003D6EAF"/>
    <w:rsid w:val="003E037C"/>
    <w:rsid w:val="003E0425"/>
    <w:rsid w:val="003E0E61"/>
    <w:rsid w:val="003E10FF"/>
    <w:rsid w:val="003E12AA"/>
    <w:rsid w:val="003E16F8"/>
    <w:rsid w:val="003E1894"/>
    <w:rsid w:val="003E2094"/>
    <w:rsid w:val="003E25C7"/>
    <w:rsid w:val="003E3A53"/>
    <w:rsid w:val="003E3C10"/>
    <w:rsid w:val="003E3E24"/>
    <w:rsid w:val="003E4418"/>
    <w:rsid w:val="003E5071"/>
    <w:rsid w:val="003E5467"/>
    <w:rsid w:val="003E583C"/>
    <w:rsid w:val="003E5AE7"/>
    <w:rsid w:val="003E5C7A"/>
    <w:rsid w:val="003E5DA9"/>
    <w:rsid w:val="003E782F"/>
    <w:rsid w:val="003E7D21"/>
    <w:rsid w:val="003F063A"/>
    <w:rsid w:val="003F0F4D"/>
    <w:rsid w:val="003F132F"/>
    <w:rsid w:val="003F2490"/>
    <w:rsid w:val="003F2530"/>
    <w:rsid w:val="003F260C"/>
    <w:rsid w:val="003F38CE"/>
    <w:rsid w:val="003F3FD1"/>
    <w:rsid w:val="003F4560"/>
    <w:rsid w:val="003F62CD"/>
    <w:rsid w:val="003F63C2"/>
    <w:rsid w:val="003F7134"/>
    <w:rsid w:val="00400BF1"/>
    <w:rsid w:val="004019AC"/>
    <w:rsid w:val="004019FF"/>
    <w:rsid w:val="00402629"/>
    <w:rsid w:val="00402D2C"/>
    <w:rsid w:val="00402EB9"/>
    <w:rsid w:val="00403080"/>
    <w:rsid w:val="0040349C"/>
    <w:rsid w:val="00403CF2"/>
    <w:rsid w:val="00403E7E"/>
    <w:rsid w:val="0040451D"/>
    <w:rsid w:val="00404B6D"/>
    <w:rsid w:val="0040572B"/>
    <w:rsid w:val="0040638A"/>
    <w:rsid w:val="00406F0F"/>
    <w:rsid w:val="00407B69"/>
    <w:rsid w:val="00410122"/>
    <w:rsid w:val="00410225"/>
    <w:rsid w:val="00410283"/>
    <w:rsid w:val="004103CE"/>
    <w:rsid w:val="00411E9F"/>
    <w:rsid w:val="00414103"/>
    <w:rsid w:val="004151CA"/>
    <w:rsid w:val="00415C3E"/>
    <w:rsid w:val="00415FC2"/>
    <w:rsid w:val="0041633E"/>
    <w:rsid w:val="004166A2"/>
    <w:rsid w:val="00416880"/>
    <w:rsid w:val="004169AC"/>
    <w:rsid w:val="0041761B"/>
    <w:rsid w:val="0041784C"/>
    <w:rsid w:val="00421044"/>
    <w:rsid w:val="004212A4"/>
    <w:rsid w:val="00421E10"/>
    <w:rsid w:val="00421F11"/>
    <w:rsid w:val="00423191"/>
    <w:rsid w:val="00423BDD"/>
    <w:rsid w:val="00423EC0"/>
    <w:rsid w:val="0042433F"/>
    <w:rsid w:val="004258E2"/>
    <w:rsid w:val="00425DC4"/>
    <w:rsid w:val="00427F9E"/>
    <w:rsid w:val="004307B2"/>
    <w:rsid w:val="00430D8D"/>
    <w:rsid w:val="0043164B"/>
    <w:rsid w:val="00432004"/>
    <w:rsid w:val="00432A62"/>
    <w:rsid w:val="00432B1D"/>
    <w:rsid w:val="00432DC7"/>
    <w:rsid w:val="00433F8F"/>
    <w:rsid w:val="00434734"/>
    <w:rsid w:val="00435B28"/>
    <w:rsid w:val="0043676F"/>
    <w:rsid w:val="00436A5E"/>
    <w:rsid w:val="00436EC2"/>
    <w:rsid w:val="00437425"/>
    <w:rsid w:val="0044032E"/>
    <w:rsid w:val="0044121A"/>
    <w:rsid w:val="00441788"/>
    <w:rsid w:val="004424C3"/>
    <w:rsid w:val="004425B6"/>
    <w:rsid w:val="00443049"/>
    <w:rsid w:val="004435F6"/>
    <w:rsid w:val="0044394A"/>
    <w:rsid w:val="00443967"/>
    <w:rsid w:val="0044465B"/>
    <w:rsid w:val="004450D5"/>
    <w:rsid w:val="004470AA"/>
    <w:rsid w:val="00447361"/>
    <w:rsid w:val="0044769C"/>
    <w:rsid w:val="004501FC"/>
    <w:rsid w:val="00450939"/>
    <w:rsid w:val="004514BE"/>
    <w:rsid w:val="00451B67"/>
    <w:rsid w:val="00451F23"/>
    <w:rsid w:val="00452F57"/>
    <w:rsid w:val="004532F9"/>
    <w:rsid w:val="00453744"/>
    <w:rsid w:val="00453BDB"/>
    <w:rsid w:val="00454189"/>
    <w:rsid w:val="00455B94"/>
    <w:rsid w:val="00455C9B"/>
    <w:rsid w:val="00455F5F"/>
    <w:rsid w:val="00457D2C"/>
    <w:rsid w:val="00460E5C"/>
    <w:rsid w:val="0046114B"/>
    <w:rsid w:val="00462F62"/>
    <w:rsid w:val="00463A07"/>
    <w:rsid w:val="00464272"/>
    <w:rsid w:val="00465315"/>
    <w:rsid w:val="00465BBB"/>
    <w:rsid w:val="00465F46"/>
    <w:rsid w:val="004663EC"/>
    <w:rsid w:val="00466CC6"/>
    <w:rsid w:val="00466D58"/>
    <w:rsid w:val="004670CB"/>
    <w:rsid w:val="004674FD"/>
    <w:rsid w:val="00467ED9"/>
    <w:rsid w:val="00470214"/>
    <w:rsid w:val="00470D98"/>
    <w:rsid w:val="00471C93"/>
    <w:rsid w:val="00472886"/>
    <w:rsid w:val="0047386C"/>
    <w:rsid w:val="00473F8D"/>
    <w:rsid w:val="00474C80"/>
    <w:rsid w:val="00474D15"/>
    <w:rsid w:val="00475662"/>
    <w:rsid w:val="00476402"/>
    <w:rsid w:val="004779DB"/>
    <w:rsid w:val="00477C02"/>
    <w:rsid w:val="00480F8D"/>
    <w:rsid w:val="0048101B"/>
    <w:rsid w:val="0048122F"/>
    <w:rsid w:val="00482E5D"/>
    <w:rsid w:val="00482FF2"/>
    <w:rsid w:val="00483048"/>
    <w:rsid w:val="0048358F"/>
    <w:rsid w:val="00483E5D"/>
    <w:rsid w:val="00485148"/>
    <w:rsid w:val="00485F79"/>
    <w:rsid w:val="004862E3"/>
    <w:rsid w:val="00487385"/>
    <w:rsid w:val="00487FFD"/>
    <w:rsid w:val="0049012F"/>
    <w:rsid w:val="004904FF"/>
    <w:rsid w:val="00490593"/>
    <w:rsid w:val="004907C7"/>
    <w:rsid w:val="00490BDF"/>
    <w:rsid w:val="00490BED"/>
    <w:rsid w:val="00491B65"/>
    <w:rsid w:val="00492AC9"/>
    <w:rsid w:val="00492B4B"/>
    <w:rsid w:val="00493424"/>
    <w:rsid w:val="004937D4"/>
    <w:rsid w:val="004937F1"/>
    <w:rsid w:val="004942B3"/>
    <w:rsid w:val="004947FE"/>
    <w:rsid w:val="004951A6"/>
    <w:rsid w:val="0049559B"/>
    <w:rsid w:val="00495CB1"/>
    <w:rsid w:val="00497F69"/>
    <w:rsid w:val="004A1101"/>
    <w:rsid w:val="004A1415"/>
    <w:rsid w:val="004A1943"/>
    <w:rsid w:val="004A1D10"/>
    <w:rsid w:val="004A28D0"/>
    <w:rsid w:val="004A2DCE"/>
    <w:rsid w:val="004A381F"/>
    <w:rsid w:val="004A3E58"/>
    <w:rsid w:val="004A46EC"/>
    <w:rsid w:val="004A4D80"/>
    <w:rsid w:val="004A4E25"/>
    <w:rsid w:val="004A4EAC"/>
    <w:rsid w:val="004A673F"/>
    <w:rsid w:val="004A6A5E"/>
    <w:rsid w:val="004A777B"/>
    <w:rsid w:val="004B0A80"/>
    <w:rsid w:val="004B18D9"/>
    <w:rsid w:val="004B2257"/>
    <w:rsid w:val="004B2C38"/>
    <w:rsid w:val="004B38B2"/>
    <w:rsid w:val="004B41C2"/>
    <w:rsid w:val="004B4D7E"/>
    <w:rsid w:val="004B4ECF"/>
    <w:rsid w:val="004B5110"/>
    <w:rsid w:val="004B6F02"/>
    <w:rsid w:val="004B7B8B"/>
    <w:rsid w:val="004B7F7D"/>
    <w:rsid w:val="004C2023"/>
    <w:rsid w:val="004C2183"/>
    <w:rsid w:val="004C225A"/>
    <w:rsid w:val="004C2C28"/>
    <w:rsid w:val="004C2E12"/>
    <w:rsid w:val="004C3184"/>
    <w:rsid w:val="004C3D6D"/>
    <w:rsid w:val="004C4675"/>
    <w:rsid w:val="004C469C"/>
    <w:rsid w:val="004C4870"/>
    <w:rsid w:val="004C4B6F"/>
    <w:rsid w:val="004C4EDE"/>
    <w:rsid w:val="004C53C8"/>
    <w:rsid w:val="004C5F3B"/>
    <w:rsid w:val="004C625C"/>
    <w:rsid w:val="004C63B0"/>
    <w:rsid w:val="004C6463"/>
    <w:rsid w:val="004C6C61"/>
    <w:rsid w:val="004C6D91"/>
    <w:rsid w:val="004C7B89"/>
    <w:rsid w:val="004D2C26"/>
    <w:rsid w:val="004D47F5"/>
    <w:rsid w:val="004D4B33"/>
    <w:rsid w:val="004D5BA5"/>
    <w:rsid w:val="004D61AC"/>
    <w:rsid w:val="004D6EE6"/>
    <w:rsid w:val="004D7768"/>
    <w:rsid w:val="004E007F"/>
    <w:rsid w:val="004E0678"/>
    <w:rsid w:val="004E0C11"/>
    <w:rsid w:val="004E1A7F"/>
    <w:rsid w:val="004E23A8"/>
    <w:rsid w:val="004E2723"/>
    <w:rsid w:val="004E3CB9"/>
    <w:rsid w:val="004E5645"/>
    <w:rsid w:val="004E5933"/>
    <w:rsid w:val="004E6C8C"/>
    <w:rsid w:val="004E72D0"/>
    <w:rsid w:val="004E7DB9"/>
    <w:rsid w:val="004F06C2"/>
    <w:rsid w:val="004F0E29"/>
    <w:rsid w:val="004F17E3"/>
    <w:rsid w:val="004F18FF"/>
    <w:rsid w:val="004F1C5F"/>
    <w:rsid w:val="004F3410"/>
    <w:rsid w:val="004F3958"/>
    <w:rsid w:val="004F4022"/>
    <w:rsid w:val="004F451D"/>
    <w:rsid w:val="004F488D"/>
    <w:rsid w:val="004F4DF4"/>
    <w:rsid w:val="004F4EBA"/>
    <w:rsid w:val="004F535A"/>
    <w:rsid w:val="004F6848"/>
    <w:rsid w:val="004F6F10"/>
    <w:rsid w:val="004F7C9D"/>
    <w:rsid w:val="00501B8F"/>
    <w:rsid w:val="00501E80"/>
    <w:rsid w:val="0050426E"/>
    <w:rsid w:val="005046D3"/>
    <w:rsid w:val="00506D93"/>
    <w:rsid w:val="0050756E"/>
    <w:rsid w:val="00507923"/>
    <w:rsid w:val="00507F0E"/>
    <w:rsid w:val="00510491"/>
    <w:rsid w:val="005107D8"/>
    <w:rsid w:val="00511215"/>
    <w:rsid w:val="00511816"/>
    <w:rsid w:val="005124B8"/>
    <w:rsid w:val="0051268A"/>
    <w:rsid w:val="0051281F"/>
    <w:rsid w:val="00512A2A"/>
    <w:rsid w:val="00513E67"/>
    <w:rsid w:val="00514E6A"/>
    <w:rsid w:val="005164FF"/>
    <w:rsid w:val="00516C66"/>
    <w:rsid w:val="005175BB"/>
    <w:rsid w:val="00517609"/>
    <w:rsid w:val="0052025B"/>
    <w:rsid w:val="00520B2C"/>
    <w:rsid w:val="00521266"/>
    <w:rsid w:val="005216C7"/>
    <w:rsid w:val="0052208D"/>
    <w:rsid w:val="005231AE"/>
    <w:rsid w:val="00523BEB"/>
    <w:rsid w:val="00523CC4"/>
    <w:rsid w:val="00523CE6"/>
    <w:rsid w:val="00523D1B"/>
    <w:rsid w:val="00523E8A"/>
    <w:rsid w:val="005246B7"/>
    <w:rsid w:val="00524FCE"/>
    <w:rsid w:val="00526662"/>
    <w:rsid w:val="0052687A"/>
    <w:rsid w:val="00526E53"/>
    <w:rsid w:val="00530A7C"/>
    <w:rsid w:val="005317CB"/>
    <w:rsid w:val="00531D99"/>
    <w:rsid w:val="00532054"/>
    <w:rsid w:val="00532851"/>
    <w:rsid w:val="005329D4"/>
    <w:rsid w:val="005333CE"/>
    <w:rsid w:val="005365FE"/>
    <w:rsid w:val="00540680"/>
    <w:rsid w:val="0054139C"/>
    <w:rsid w:val="005413A9"/>
    <w:rsid w:val="0054278C"/>
    <w:rsid w:val="00542CE1"/>
    <w:rsid w:val="00542D63"/>
    <w:rsid w:val="0054311B"/>
    <w:rsid w:val="00543F82"/>
    <w:rsid w:val="00544713"/>
    <w:rsid w:val="005448B0"/>
    <w:rsid w:val="005449AC"/>
    <w:rsid w:val="00544A7D"/>
    <w:rsid w:val="00544CA9"/>
    <w:rsid w:val="005457AC"/>
    <w:rsid w:val="005457F0"/>
    <w:rsid w:val="00545D34"/>
    <w:rsid w:val="0054629F"/>
    <w:rsid w:val="00546C0A"/>
    <w:rsid w:val="00546C2A"/>
    <w:rsid w:val="0055152D"/>
    <w:rsid w:val="00552998"/>
    <w:rsid w:val="00553375"/>
    <w:rsid w:val="0055364D"/>
    <w:rsid w:val="00553B08"/>
    <w:rsid w:val="00554AF6"/>
    <w:rsid w:val="00555450"/>
    <w:rsid w:val="0055555A"/>
    <w:rsid w:val="00555E5B"/>
    <w:rsid w:val="00555E89"/>
    <w:rsid w:val="00556D3C"/>
    <w:rsid w:val="005578C1"/>
    <w:rsid w:val="00557F35"/>
    <w:rsid w:val="0056013F"/>
    <w:rsid w:val="0056022C"/>
    <w:rsid w:val="0056220D"/>
    <w:rsid w:val="00562B73"/>
    <w:rsid w:val="00562D9D"/>
    <w:rsid w:val="00563CF8"/>
    <w:rsid w:val="00564407"/>
    <w:rsid w:val="0056490F"/>
    <w:rsid w:val="005659BE"/>
    <w:rsid w:val="00565A19"/>
    <w:rsid w:val="0056605C"/>
    <w:rsid w:val="005665C9"/>
    <w:rsid w:val="00566733"/>
    <w:rsid w:val="00567233"/>
    <w:rsid w:val="0056790B"/>
    <w:rsid w:val="00567B16"/>
    <w:rsid w:val="00567EE4"/>
    <w:rsid w:val="0057051F"/>
    <w:rsid w:val="00570764"/>
    <w:rsid w:val="00570AF1"/>
    <w:rsid w:val="00570B22"/>
    <w:rsid w:val="005711FF"/>
    <w:rsid w:val="005723DF"/>
    <w:rsid w:val="00572BFE"/>
    <w:rsid w:val="00573752"/>
    <w:rsid w:val="00573ED9"/>
    <w:rsid w:val="0057584C"/>
    <w:rsid w:val="00575CBB"/>
    <w:rsid w:val="0057660C"/>
    <w:rsid w:val="00576DA6"/>
    <w:rsid w:val="00576E06"/>
    <w:rsid w:val="005805B5"/>
    <w:rsid w:val="005809FA"/>
    <w:rsid w:val="00580CB1"/>
    <w:rsid w:val="00581756"/>
    <w:rsid w:val="00583283"/>
    <w:rsid w:val="00584097"/>
    <w:rsid w:val="0058439B"/>
    <w:rsid w:val="005844CE"/>
    <w:rsid w:val="00586342"/>
    <w:rsid w:val="005868E0"/>
    <w:rsid w:val="00587033"/>
    <w:rsid w:val="00590120"/>
    <w:rsid w:val="005906A7"/>
    <w:rsid w:val="00590768"/>
    <w:rsid w:val="005916E5"/>
    <w:rsid w:val="00591DCA"/>
    <w:rsid w:val="00592799"/>
    <w:rsid w:val="00592F6A"/>
    <w:rsid w:val="0059368D"/>
    <w:rsid w:val="0059421A"/>
    <w:rsid w:val="00594D60"/>
    <w:rsid w:val="0059542F"/>
    <w:rsid w:val="00595883"/>
    <w:rsid w:val="00595A1E"/>
    <w:rsid w:val="00595C6D"/>
    <w:rsid w:val="00595EAE"/>
    <w:rsid w:val="005967C0"/>
    <w:rsid w:val="005967C1"/>
    <w:rsid w:val="0059685D"/>
    <w:rsid w:val="00596E4A"/>
    <w:rsid w:val="00596FAB"/>
    <w:rsid w:val="00597241"/>
    <w:rsid w:val="0059728C"/>
    <w:rsid w:val="00597460"/>
    <w:rsid w:val="005976A8"/>
    <w:rsid w:val="00597CCB"/>
    <w:rsid w:val="00597EB8"/>
    <w:rsid w:val="005A0638"/>
    <w:rsid w:val="005A0D7E"/>
    <w:rsid w:val="005A1DA8"/>
    <w:rsid w:val="005A1F13"/>
    <w:rsid w:val="005A2041"/>
    <w:rsid w:val="005A20BC"/>
    <w:rsid w:val="005A256A"/>
    <w:rsid w:val="005A2CA6"/>
    <w:rsid w:val="005A39FE"/>
    <w:rsid w:val="005A4E29"/>
    <w:rsid w:val="005A5462"/>
    <w:rsid w:val="005A7302"/>
    <w:rsid w:val="005A73C9"/>
    <w:rsid w:val="005A7C59"/>
    <w:rsid w:val="005B04F4"/>
    <w:rsid w:val="005B054B"/>
    <w:rsid w:val="005B0AED"/>
    <w:rsid w:val="005B19D6"/>
    <w:rsid w:val="005B2C72"/>
    <w:rsid w:val="005B2DE4"/>
    <w:rsid w:val="005B37DD"/>
    <w:rsid w:val="005B40B4"/>
    <w:rsid w:val="005B456D"/>
    <w:rsid w:val="005B45BA"/>
    <w:rsid w:val="005B5A74"/>
    <w:rsid w:val="005B5E8D"/>
    <w:rsid w:val="005B6141"/>
    <w:rsid w:val="005B649F"/>
    <w:rsid w:val="005B6C73"/>
    <w:rsid w:val="005B7043"/>
    <w:rsid w:val="005C0394"/>
    <w:rsid w:val="005C1120"/>
    <w:rsid w:val="005C1550"/>
    <w:rsid w:val="005C2835"/>
    <w:rsid w:val="005C2868"/>
    <w:rsid w:val="005C2940"/>
    <w:rsid w:val="005C2D5E"/>
    <w:rsid w:val="005C300F"/>
    <w:rsid w:val="005C37D1"/>
    <w:rsid w:val="005C39D3"/>
    <w:rsid w:val="005C4E9F"/>
    <w:rsid w:val="005C5B40"/>
    <w:rsid w:val="005C5BB1"/>
    <w:rsid w:val="005C5E6E"/>
    <w:rsid w:val="005C7032"/>
    <w:rsid w:val="005C7350"/>
    <w:rsid w:val="005C74FC"/>
    <w:rsid w:val="005D0293"/>
    <w:rsid w:val="005D0A7E"/>
    <w:rsid w:val="005D1AA4"/>
    <w:rsid w:val="005D2008"/>
    <w:rsid w:val="005D26A0"/>
    <w:rsid w:val="005D29BD"/>
    <w:rsid w:val="005D3FBA"/>
    <w:rsid w:val="005D423A"/>
    <w:rsid w:val="005D5473"/>
    <w:rsid w:val="005D5666"/>
    <w:rsid w:val="005D5CC6"/>
    <w:rsid w:val="005D62A9"/>
    <w:rsid w:val="005D6741"/>
    <w:rsid w:val="005D6FA2"/>
    <w:rsid w:val="005D71A4"/>
    <w:rsid w:val="005D76BC"/>
    <w:rsid w:val="005D77CE"/>
    <w:rsid w:val="005E05A7"/>
    <w:rsid w:val="005E067A"/>
    <w:rsid w:val="005E10C3"/>
    <w:rsid w:val="005E29A5"/>
    <w:rsid w:val="005E2A5C"/>
    <w:rsid w:val="005E2E0E"/>
    <w:rsid w:val="005E2E1C"/>
    <w:rsid w:val="005E38A4"/>
    <w:rsid w:val="005E4618"/>
    <w:rsid w:val="005E5487"/>
    <w:rsid w:val="005E5C46"/>
    <w:rsid w:val="005E5F0D"/>
    <w:rsid w:val="005E748F"/>
    <w:rsid w:val="005E7B07"/>
    <w:rsid w:val="005E7D78"/>
    <w:rsid w:val="005F1113"/>
    <w:rsid w:val="005F1C6F"/>
    <w:rsid w:val="005F1DA5"/>
    <w:rsid w:val="005F2277"/>
    <w:rsid w:val="005F2DC5"/>
    <w:rsid w:val="005F3F39"/>
    <w:rsid w:val="005F4635"/>
    <w:rsid w:val="005F4A2D"/>
    <w:rsid w:val="005F4A85"/>
    <w:rsid w:val="005F4EE0"/>
    <w:rsid w:val="005F5FB5"/>
    <w:rsid w:val="005F6158"/>
    <w:rsid w:val="005F6B2C"/>
    <w:rsid w:val="005F7461"/>
    <w:rsid w:val="005F79CD"/>
    <w:rsid w:val="006000FE"/>
    <w:rsid w:val="006003A4"/>
    <w:rsid w:val="006007D2"/>
    <w:rsid w:val="0060359B"/>
    <w:rsid w:val="00603783"/>
    <w:rsid w:val="00603AF5"/>
    <w:rsid w:val="00603DE0"/>
    <w:rsid w:val="00604352"/>
    <w:rsid w:val="00605908"/>
    <w:rsid w:val="006066D7"/>
    <w:rsid w:val="00607239"/>
    <w:rsid w:val="00607EEB"/>
    <w:rsid w:val="00610001"/>
    <w:rsid w:val="00610297"/>
    <w:rsid w:val="0061052F"/>
    <w:rsid w:val="00612970"/>
    <w:rsid w:val="00612AEB"/>
    <w:rsid w:val="00613810"/>
    <w:rsid w:val="00614192"/>
    <w:rsid w:val="00614955"/>
    <w:rsid w:val="00614B7A"/>
    <w:rsid w:val="00614F81"/>
    <w:rsid w:val="006168FD"/>
    <w:rsid w:val="00616F73"/>
    <w:rsid w:val="006208F3"/>
    <w:rsid w:val="006216A2"/>
    <w:rsid w:val="00621726"/>
    <w:rsid w:val="006217DD"/>
    <w:rsid w:val="00622051"/>
    <w:rsid w:val="00622439"/>
    <w:rsid w:val="006232AA"/>
    <w:rsid w:val="00623D3A"/>
    <w:rsid w:val="0062415C"/>
    <w:rsid w:val="00624185"/>
    <w:rsid w:val="006246CD"/>
    <w:rsid w:val="00625091"/>
    <w:rsid w:val="006261FB"/>
    <w:rsid w:val="006263F6"/>
    <w:rsid w:val="006267DA"/>
    <w:rsid w:val="00627154"/>
    <w:rsid w:val="00627246"/>
    <w:rsid w:val="0063023D"/>
    <w:rsid w:val="0063182B"/>
    <w:rsid w:val="00631D00"/>
    <w:rsid w:val="00631E5B"/>
    <w:rsid w:val="006320BA"/>
    <w:rsid w:val="00632234"/>
    <w:rsid w:val="006327B7"/>
    <w:rsid w:val="0063399A"/>
    <w:rsid w:val="00633EE2"/>
    <w:rsid w:val="00633EE7"/>
    <w:rsid w:val="00634334"/>
    <w:rsid w:val="006362E0"/>
    <w:rsid w:val="0063702C"/>
    <w:rsid w:val="006377A6"/>
    <w:rsid w:val="00637F5F"/>
    <w:rsid w:val="006403CF"/>
    <w:rsid w:val="00640555"/>
    <w:rsid w:val="00640F0D"/>
    <w:rsid w:val="00641BA5"/>
    <w:rsid w:val="00641D6F"/>
    <w:rsid w:val="0064223A"/>
    <w:rsid w:val="00642FC1"/>
    <w:rsid w:val="006438ED"/>
    <w:rsid w:val="0064533B"/>
    <w:rsid w:val="00645AC5"/>
    <w:rsid w:val="00646196"/>
    <w:rsid w:val="006461FD"/>
    <w:rsid w:val="00646B01"/>
    <w:rsid w:val="00647317"/>
    <w:rsid w:val="0064737E"/>
    <w:rsid w:val="006507DB"/>
    <w:rsid w:val="00652558"/>
    <w:rsid w:val="00652763"/>
    <w:rsid w:val="00653662"/>
    <w:rsid w:val="00654312"/>
    <w:rsid w:val="00654895"/>
    <w:rsid w:val="006559F3"/>
    <w:rsid w:val="00655BA5"/>
    <w:rsid w:val="006564A5"/>
    <w:rsid w:val="00656E35"/>
    <w:rsid w:val="006575FD"/>
    <w:rsid w:val="006611AC"/>
    <w:rsid w:val="0066123A"/>
    <w:rsid w:val="00661784"/>
    <w:rsid w:val="00662B99"/>
    <w:rsid w:val="006631AB"/>
    <w:rsid w:val="0066336E"/>
    <w:rsid w:val="00666333"/>
    <w:rsid w:val="006668D5"/>
    <w:rsid w:val="00666D31"/>
    <w:rsid w:val="006671B4"/>
    <w:rsid w:val="006673FA"/>
    <w:rsid w:val="00667669"/>
    <w:rsid w:val="00667996"/>
    <w:rsid w:val="00670CE7"/>
    <w:rsid w:val="00670FF9"/>
    <w:rsid w:val="00671404"/>
    <w:rsid w:val="006715B7"/>
    <w:rsid w:val="0067260D"/>
    <w:rsid w:val="0067291A"/>
    <w:rsid w:val="006733CF"/>
    <w:rsid w:val="006744C4"/>
    <w:rsid w:val="00675217"/>
    <w:rsid w:val="0067524A"/>
    <w:rsid w:val="00675CCD"/>
    <w:rsid w:val="006774B9"/>
    <w:rsid w:val="00677730"/>
    <w:rsid w:val="0068017A"/>
    <w:rsid w:val="00680829"/>
    <w:rsid w:val="00682156"/>
    <w:rsid w:val="006824C1"/>
    <w:rsid w:val="006829E1"/>
    <w:rsid w:val="00683D9B"/>
    <w:rsid w:val="00683E68"/>
    <w:rsid w:val="006840A7"/>
    <w:rsid w:val="00684823"/>
    <w:rsid w:val="006850B1"/>
    <w:rsid w:val="0068528A"/>
    <w:rsid w:val="00685BD0"/>
    <w:rsid w:val="00685F16"/>
    <w:rsid w:val="00685FC6"/>
    <w:rsid w:val="0068617D"/>
    <w:rsid w:val="0068672E"/>
    <w:rsid w:val="00686B10"/>
    <w:rsid w:val="00687895"/>
    <w:rsid w:val="00687ACB"/>
    <w:rsid w:val="006906C1"/>
    <w:rsid w:val="00690E99"/>
    <w:rsid w:val="0069133C"/>
    <w:rsid w:val="00691AB1"/>
    <w:rsid w:val="00691C78"/>
    <w:rsid w:val="00691E62"/>
    <w:rsid w:val="0069267B"/>
    <w:rsid w:val="00692DA7"/>
    <w:rsid w:val="00694E49"/>
    <w:rsid w:val="00696D23"/>
    <w:rsid w:val="006970E3"/>
    <w:rsid w:val="006A09F0"/>
    <w:rsid w:val="006A0EB1"/>
    <w:rsid w:val="006A0ED7"/>
    <w:rsid w:val="006A0FEE"/>
    <w:rsid w:val="006A123A"/>
    <w:rsid w:val="006A325C"/>
    <w:rsid w:val="006A3651"/>
    <w:rsid w:val="006A3789"/>
    <w:rsid w:val="006A3928"/>
    <w:rsid w:val="006A3AF4"/>
    <w:rsid w:val="006A4118"/>
    <w:rsid w:val="006A46F8"/>
    <w:rsid w:val="006A5BE5"/>
    <w:rsid w:val="006A5E00"/>
    <w:rsid w:val="006A5E0E"/>
    <w:rsid w:val="006A62A1"/>
    <w:rsid w:val="006A782F"/>
    <w:rsid w:val="006A7893"/>
    <w:rsid w:val="006B0405"/>
    <w:rsid w:val="006B0D6F"/>
    <w:rsid w:val="006B16DE"/>
    <w:rsid w:val="006B17F4"/>
    <w:rsid w:val="006B2DAB"/>
    <w:rsid w:val="006B2F0F"/>
    <w:rsid w:val="006B325C"/>
    <w:rsid w:val="006B3D92"/>
    <w:rsid w:val="006B3DDA"/>
    <w:rsid w:val="006B46E6"/>
    <w:rsid w:val="006B4EC4"/>
    <w:rsid w:val="006B556D"/>
    <w:rsid w:val="006B573D"/>
    <w:rsid w:val="006B5F05"/>
    <w:rsid w:val="006C0F46"/>
    <w:rsid w:val="006C0FCD"/>
    <w:rsid w:val="006C1BD7"/>
    <w:rsid w:val="006C1C93"/>
    <w:rsid w:val="006C1FC0"/>
    <w:rsid w:val="006C25EA"/>
    <w:rsid w:val="006C31D0"/>
    <w:rsid w:val="006C3E5B"/>
    <w:rsid w:val="006C478A"/>
    <w:rsid w:val="006C4B88"/>
    <w:rsid w:val="006C4DCA"/>
    <w:rsid w:val="006C507D"/>
    <w:rsid w:val="006C540A"/>
    <w:rsid w:val="006C5637"/>
    <w:rsid w:val="006C6C75"/>
    <w:rsid w:val="006C7031"/>
    <w:rsid w:val="006C787D"/>
    <w:rsid w:val="006C7E62"/>
    <w:rsid w:val="006D0171"/>
    <w:rsid w:val="006D056C"/>
    <w:rsid w:val="006D0D0E"/>
    <w:rsid w:val="006D16F7"/>
    <w:rsid w:val="006D1880"/>
    <w:rsid w:val="006D2483"/>
    <w:rsid w:val="006D28F8"/>
    <w:rsid w:val="006D29CB"/>
    <w:rsid w:val="006D3DC2"/>
    <w:rsid w:val="006D44B2"/>
    <w:rsid w:val="006D4BC2"/>
    <w:rsid w:val="006D6269"/>
    <w:rsid w:val="006D72A6"/>
    <w:rsid w:val="006E02FB"/>
    <w:rsid w:val="006E0493"/>
    <w:rsid w:val="006E17E9"/>
    <w:rsid w:val="006E249C"/>
    <w:rsid w:val="006E2683"/>
    <w:rsid w:val="006E268F"/>
    <w:rsid w:val="006E2E5D"/>
    <w:rsid w:val="006E2FD2"/>
    <w:rsid w:val="006E3C0C"/>
    <w:rsid w:val="006E4758"/>
    <w:rsid w:val="006E4C91"/>
    <w:rsid w:val="006E56C7"/>
    <w:rsid w:val="006E5B1F"/>
    <w:rsid w:val="006E6AA3"/>
    <w:rsid w:val="006E6D4B"/>
    <w:rsid w:val="006E7653"/>
    <w:rsid w:val="006F0A3C"/>
    <w:rsid w:val="006F0D21"/>
    <w:rsid w:val="006F0DE2"/>
    <w:rsid w:val="006F1534"/>
    <w:rsid w:val="006F193C"/>
    <w:rsid w:val="006F1DDC"/>
    <w:rsid w:val="006F1E6A"/>
    <w:rsid w:val="006F2E50"/>
    <w:rsid w:val="006F338C"/>
    <w:rsid w:val="006F3415"/>
    <w:rsid w:val="006F39E6"/>
    <w:rsid w:val="006F43B7"/>
    <w:rsid w:val="006F4DDE"/>
    <w:rsid w:val="006F62AB"/>
    <w:rsid w:val="006F65AE"/>
    <w:rsid w:val="006F6DD3"/>
    <w:rsid w:val="006F6E37"/>
    <w:rsid w:val="006F7567"/>
    <w:rsid w:val="007000DD"/>
    <w:rsid w:val="0070064A"/>
    <w:rsid w:val="00701CA0"/>
    <w:rsid w:val="007020F0"/>
    <w:rsid w:val="00702D2F"/>
    <w:rsid w:val="007036F1"/>
    <w:rsid w:val="00704A33"/>
    <w:rsid w:val="00704EE4"/>
    <w:rsid w:val="007056D3"/>
    <w:rsid w:val="00705C9B"/>
    <w:rsid w:val="00705F76"/>
    <w:rsid w:val="00706068"/>
    <w:rsid w:val="00706365"/>
    <w:rsid w:val="007103D8"/>
    <w:rsid w:val="007113B8"/>
    <w:rsid w:val="00711CE0"/>
    <w:rsid w:val="0071264A"/>
    <w:rsid w:val="00712DC0"/>
    <w:rsid w:val="00712F46"/>
    <w:rsid w:val="007130A5"/>
    <w:rsid w:val="00713559"/>
    <w:rsid w:val="0071551B"/>
    <w:rsid w:val="007157F4"/>
    <w:rsid w:val="00715B70"/>
    <w:rsid w:val="00715FB4"/>
    <w:rsid w:val="00716638"/>
    <w:rsid w:val="00716735"/>
    <w:rsid w:val="007167EE"/>
    <w:rsid w:val="00720481"/>
    <w:rsid w:val="00721168"/>
    <w:rsid w:val="007215C0"/>
    <w:rsid w:val="00721DAA"/>
    <w:rsid w:val="007222D6"/>
    <w:rsid w:val="007226BB"/>
    <w:rsid w:val="007238C8"/>
    <w:rsid w:val="00723AAB"/>
    <w:rsid w:val="007241C0"/>
    <w:rsid w:val="0072433F"/>
    <w:rsid w:val="007243A1"/>
    <w:rsid w:val="007245E9"/>
    <w:rsid w:val="007247B8"/>
    <w:rsid w:val="00724855"/>
    <w:rsid w:val="0072496E"/>
    <w:rsid w:val="00725A86"/>
    <w:rsid w:val="00725A9F"/>
    <w:rsid w:val="007264FF"/>
    <w:rsid w:val="00727DC7"/>
    <w:rsid w:val="00727E83"/>
    <w:rsid w:val="00730219"/>
    <w:rsid w:val="0073131F"/>
    <w:rsid w:val="007317E9"/>
    <w:rsid w:val="00731E1F"/>
    <w:rsid w:val="00732A2E"/>
    <w:rsid w:val="00733053"/>
    <w:rsid w:val="007336B8"/>
    <w:rsid w:val="00735D41"/>
    <w:rsid w:val="007363C5"/>
    <w:rsid w:val="00736646"/>
    <w:rsid w:val="007375DE"/>
    <w:rsid w:val="007407BC"/>
    <w:rsid w:val="00740BB0"/>
    <w:rsid w:val="00741289"/>
    <w:rsid w:val="007414DE"/>
    <w:rsid w:val="007417B2"/>
    <w:rsid w:val="007426E2"/>
    <w:rsid w:val="00742898"/>
    <w:rsid w:val="00742A70"/>
    <w:rsid w:val="00742B7C"/>
    <w:rsid w:val="00742C5B"/>
    <w:rsid w:val="007436FA"/>
    <w:rsid w:val="00743DCC"/>
    <w:rsid w:val="007449AF"/>
    <w:rsid w:val="00745096"/>
    <w:rsid w:val="0074550B"/>
    <w:rsid w:val="007455DF"/>
    <w:rsid w:val="00745B97"/>
    <w:rsid w:val="00745C98"/>
    <w:rsid w:val="007471BD"/>
    <w:rsid w:val="00747D84"/>
    <w:rsid w:val="007502A1"/>
    <w:rsid w:val="00751A50"/>
    <w:rsid w:val="00752FBA"/>
    <w:rsid w:val="0075339B"/>
    <w:rsid w:val="00753B41"/>
    <w:rsid w:val="00756192"/>
    <w:rsid w:val="00756272"/>
    <w:rsid w:val="00756542"/>
    <w:rsid w:val="00756554"/>
    <w:rsid w:val="00756F7A"/>
    <w:rsid w:val="00757980"/>
    <w:rsid w:val="0076004E"/>
    <w:rsid w:val="00760856"/>
    <w:rsid w:val="00760857"/>
    <w:rsid w:val="007608F2"/>
    <w:rsid w:val="00760C78"/>
    <w:rsid w:val="00761722"/>
    <w:rsid w:val="00763342"/>
    <w:rsid w:val="007636F9"/>
    <w:rsid w:val="00763B70"/>
    <w:rsid w:val="00763C25"/>
    <w:rsid w:val="007647B2"/>
    <w:rsid w:val="00764C8E"/>
    <w:rsid w:val="00770025"/>
    <w:rsid w:val="00770BB2"/>
    <w:rsid w:val="00770E34"/>
    <w:rsid w:val="00770EEE"/>
    <w:rsid w:val="0077149B"/>
    <w:rsid w:val="00771569"/>
    <w:rsid w:val="00772F34"/>
    <w:rsid w:val="007737A4"/>
    <w:rsid w:val="00773AAA"/>
    <w:rsid w:val="00774572"/>
    <w:rsid w:val="00774C81"/>
    <w:rsid w:val="00774EEA"/>
    <w:rsid w:val="007757E8"/>
    <w:rsid w:val="007758E8"/>
    <w:rsid w:val="0077609A"/>
    <w:rsid w:val="00776477"/>
    <w:rsid w:val="0077672E"/>
    <w:rsid w:val="007775F5"/>
    <w:rsid w:val="00777B29"/>
    <w:rsid w:val="00777D61"/>
    <w:rsid w:val="00780C02"/>
    <w:rsid w:val="00781EBD"/>
    <w:rsid w:val="00784B14"/>
    <w:rsid w:val="007854C5"/>
    <w:rsid w:val="00785D19"/>
    <w:rsid w:val="007866CB"/>
    <w:rsid w:val="00786C53"/>
    <w:rsid w:val="00786CBE"/>
    <w:rsid w:val="00787948"/>
    <w:rsid w:val="00791855"/>
    <w:rsid w:val="00791E54"/>
    <w:rsid w:val="00791F7B"/>
    <w:rsid w:val="007927A7"/>
    <w:rsid w:val="007933A8"/>
    <w:rsid w:val="007934BA"/>
    <w:rsid w:val="00793628"/>
    <w:rsid w:val="00793722"/>
    <w:rsid w:val="00793985"/>
    <w:rsid w:val="00793E4D"/>
    <w:rsid w:val="007941B5"/>
    <w:rsid w:val="007959F3"/>
    <w:rsid w:val="00795B6D"/>
    <w:rsid w:val="00796AB6"/>
    <w:rsid w:val="00797653"/>
    <w:rsid w:val="007A0479"/>
    <w:rsid w:val="007A0B05"/>
    <w:rsid w:val="007A1075"/>
    <w:rsid w:val="007A154D"/>
    <w:rsid w:val="007A1C3E"/>
    <w:rsid w:val="007A1D14"/>
    <w:rsid w:val="007A1F44"/>
    <w:rsid w:val="007A355C"/>
    <w:rsid w:val="007A376F"/>
    <w:rsid w:val="007A3E0D"/>
    <w:rsid w:val="007A43CE"/>
    <w:rsid w:val="007A5640"/>
    <w:rsid w:val="007A5684"/>
    <w:rsid w:val="007A6840"/>
    <w:rsid w:val="007A6AF8"/>
    <w:rsid w:val="007A77F3"/>
    <w:rsid w:val="007B0540"/>
    <w:rsid w:val="007B1605"/>
    <w:rsid w:val="007B1734"/>
    <w:rsid w:val="007B253A"/>
    <w:rsid w:val="007B2CA1"/>
    <w:rsid w:val="007B3458"/>
    <w:rsid w:val="007B38C9"/>
    <w:rsid w:val="007B38EA"/>
    <w:rsid w:val="007B3BD3"/>
    <w:rsid w:val="007B440B"/>
    <w:rsid w:val="007B49D4"/>
    <w:rsid w:val="007B4A12"/>
    <w:rsid w:val="007B5552"/>
    <w:rsid w:val="007B5658"/>
    <w:rsid w:val="007B5A06"/>
    <w:rsid w:val="007B5A42"/>
    <w:rsid w:val="007B77C4"/>
    <w:rsid w:val="007B7BAE"/>
    <w:rsid w:val="007B7E0B"/>
    <w:rsid w:val="007C0C82"/>
    <w:rsid w:val="007C126C"/>
    <w:rsid w:val="007C4202"/>
    <w:rsid w:val="007C4CFA"/>
    <w:rsid w:val="007C4F10"/>
    <w:rsid w:val="007C4FC6"/>
    <w:rsid w:val="007C54B0"/>
    <w:rsid w:val="007C599F"/>
    <w:rsid w:val="007C5F6B"/>
    <w:rsid w:val="007C7F3B"/>
    <w:rsid w:val="007D0871"/>
    <w:rsid w:val="007D2865"/>
    <w:rsid w:val="007D2E14"/>
    <w:rsid w:val="007D326E"/>
    <w:rsid w:val="007D3981"/>
    <w:rsid w:val="007D3A9D"/>
    <w:rsid w:val="007D3AEF"/>
    <w:rsid w:val="007D3AFC"/>
    <w:rsid w:val="007D4355"/>
    <w:rsid w:val="007D54DA"/>
    <w:rsid w:val="007D677E"/>
    <w:rsid w:val="007D70E3"/>
    <w:rsid w:val="007D768F"/>
    <w:rsid w:val="007D7874"/>
    <w:rsid w:val="007D7A3D"/>
    <w:rsid w:val="007D7C8F"/>
    <w:rsid w:val="007E02A9"/>
    <w:rsid w:val="007E102B"/>
    <w:rsid w:val="007E12DD"/>
    <w:rsid w:val="007E1371"/>
    <w:rsid w:val="007E1557"/>
    <w:rsid w:val="007E1E07"/>
    <w:rsid w:val="007E2043"/>
    <w:rsid w:val="007E2E1F"/>
    <w:rsid w:val="007E6300"/>
    <w:rsid w:val="007E65EC"/>
    <w:rsid w:val="007E6E95"/>
    <w:rsid w:val="007E75BF"/>
    <w:rsid w:val="007F0BF0"/>
    <w:rsid w:val="007F10E4"/>
    <w:rsid w:val="007F2354"/>
    <w:rsid w:val="007F28C0"/>
    <w:rsid w:val="007F29C8"/>
    <w:rsid w:val="007F3229"/>
    <w:rsid w:val="007F38E7"/>
    <w:rsid w:val="007F421A"/>
    <w:rsid w:val="007F44E0"/>
    <w:rsid w:val="007F4EC7"/>
    <w:rsid w:val="007F5138"/>
    <w:rsid w:val="007F6216"/>
    <w:rsid w:val="007F72AE"/>
    <w:rsid w:val="007F7395"/>
    <w:rsid w:val="007F7811"/>
    <w:rsid w:val="00801096"/>
    <w:rsid w:val="008012B9"/>
    <w:rsid w:val="00801702"/>
    <w:rsid w:val="00802111"/>
    <w:rsid w:val="00802C2E"/>
    <w:rsid w:val="00803190"/>
    <w:rsid w:val="00804B99"/>
    <w:rsid w:val="00804CDF"/>
    <w:rsid w:val="00805951"/>
    <w:rsid w:val="00805F12"/>
    <w:rsid w:val="00806A4E"/>
    <w:rsid w:val="00806BE3"/>
    <w:rsid w:val="00807E1E"/>
    <w:rsid w:val="00810156"/>
    <w:rsid w:val="008106D7"/>
    <w:rsid w:val="008110A9"/>
    <w:rsid w:val="00811261"/>
    <w:rsid w:val="0081153F"/>
    <w:rsid w:val="00811AD0"/>
    <w:rsid w:val="00812973"/>
    <w:rsid w:val="00812DDA"/>
    <w:rsid w:val="00812DE9"/>
    <w:rsid w:val="00812E62"/>
    <w:rsid w:val="00813598"/>
    <w:rsid w:val="00814D17"/>
    <w:rsid w:val="0081527E"/>
    <w:rsid w:val="008158C9"/>
    <w:rsid w:val="00815A92"/>
    <w:rsid w:val="00815DEA"/>
    <w:rsid w:val="00815EAE"/>
    <w:rsid w:val="0081651E"/>
    <w:rsid w:val="00816C0B"/>
    <w:rsid w:val="00817393"/>
    <w:rsid w:val="008203E9"/>
    <w:rsid w:val="008205F7"/>
    <w:rsid w:val="008207A2"/>
    <w:rsid w:val="00820A95"/>
    <w:rsid w:val="00820FA7"/>
    <w:rsid w:val="008210B3"/>
    <w:rsid w:val="008224A0"/>
    <w:rsid w:val="008226ED"/>
    <w:rsid w:val="00822F7B"/>
    <w:rsid w:val="008238CC"/>
    <w:rsid w:val="008238E6"/>
    <w:rsid w:val="00824C88"/>
    <w:rsid w:val="00824E65"/>
    <w:rsid w:val="00826026"/>
    <w:rsid w:val="00826294"/>
    <w:rsid w:val="008263CB"/>
    <w:rsid w:val="00826EA2"/>
    <w:rsid w:val="00827E87"/>
    <w:rsid w:val="00830CCE"/>
    <w:rsid w:val="00831CE1"/>
    <w:rsid w:val="00831DCB"/>
    <w:rsid w:val="00833F7B"/>
    <w:rsid w:val="00835E8A"/>
    <w:rsid w:val="0083605F"/>
    <w:rsid w:val="00837654"/>
    <w:rsid w:val="00840903"/>
    <w:rsid w:val="008412B9"/>
    <w:rsid w:val="00841952"/>
    <w:rsid w:val="00841BB0"/>
    <w:rsid w:val="00841BF4"/>
    <w:rsid w:val="00842A34"/>
    <w:rsid w:val="00842D7D"/>
    <w:rsid w:val="008430B4"/>
    <w:rsid w:val="0084324C"/>
    <w:rsid w:val="008432F6"/>
    <w:rsid w:val="00843426"/>
    <w:rsid w:val="00843D80"/>
    <w:rsid w:val="00844E47"/>
    <w:rsid w:val="00845A7C"/>
    <w:rsid w:val="008466FE"/>
    <w:rsid w:val="008469C0"/>
    <w:rsid w:val="008470EA"/>
    <w:rsid w:val="008474A0"/>
    <w:rsid w:val="0084761C"/>
    <w:rsid w:val="00847842"/>
    <w:rsid w:val="00850707"/>
    <w:rsid w:val="00850F3F"/>
    <w:rsid w:val="0085111A"/>
    <w:rsid w:val="0085114C"/>
    <w:rsid w:val="00851193"/>
    <w:rsid w:val="008511CF"/>
    <w:rsid w:val="00851C77"/>
    <w:rsid w:val="00851D3F"/>
    <w:rsid w:val="00851DBA"/>
    <w:rsid w:val="008525B5"/>
    <w:rsid w:val="00852699"/>
    <w:rsid w:val="00852B69"/>
    <w:rsid w:val="00852D08"/>
    <w:rsid w:val="00852DCA"/>
    <w:rsid w:val="008535D9"/>
    <w:rsid w:val="00854BE8"/>
    <w:rsid w:val="00854F94"/>
    <w:rsid w:val="00855100"/>
    <w:rsid w:val="00855F4F"/>
    <w:rsid w:val="00856D88"/>
    <w:rsid w:val="0085720A"/>
    <w:rsid w:val="00857428"/>
    <w:rsid w:val="008576F0"/>
    <w:rsid w:val="008600D3"/>
    <w:rsid w:val="00860144"/>
    <w:rsid w:val="00860160"/>
    <w:rsid w:val="0086028A"/>
    <w:rsid w:val="008603F7"/>
    <w:rsid w:val="00860B28"/>
    <w:rsid w:val="00861182"/>
    <w:rsid w:val="00861265"/>
    <w:rsid w:val="008612A8"/>
    <w:rsid w:val="00861E02"/>
    <w:rsid w:val="00864184"/>
    <w:rsid w:val="008647CD"/>
    <w:rsid w:val="0086489B"/>
    <w:rsid w:val="00864AF8"/>
    <w:rsid w:val="008652FB"/>
    <w:rsid w:val="00865699"/>
    <w:rsid w:val="0086677E"/>
    <w:rsid w:val="00866FA7"/>
    <w:rsid w:val="00870E55"/>
    <w:rsid w:val="00870E7A"/>
    <w:rsid w:val="008720A2"/>
    <w:rsid w:val="0087220A"/>
    <w:rsid w:val="00872F0F"/>
    <w:rsid w:val="00872F10"/>
    <w:rsid w:val="00873C2B"/>
    <w:rsid w:val="0087409F"/>
    <w:rsid w:val="00874881"/>
    <w:rsid w:val="00874AB7"/>
    <w:rsid w:val="00874BFA"/>
    <w:rsid w:val="00875706"/>
    <w:rsid w:val="0087775C"/>
    <w:rsid w:val="00881882"/>
    <w:rsid w:val="0088195B"/>
    <w:rsid w:val="00882408"/>
    <w:rsid w:val="00883EFE"/>
    <w:rsid w:val="0088524D"/>
    <w:rsid w:val="00885646"/>
    <w:rsid w:val="00885947"/>
    <w:rsid w:val="00885AAF"/>
    <w:rsid w:val="0088614E"/>
    <w:rsid w:val="00886B5E"/>
    <w:rsid w:val="00886DD7"/>
    <w:rsid w:val="00886FF9"/>
    <w:rsid w:val="0088736B"/>
    <w:rsid w:val="00887DBF"/>
    <w:rsid w:val="00890174"/>
    <w:rsid w:val="008902EE"/>
    <w:rsid w:val="0089041A"/>
    <w:rsid w:val="00890750"/>
    <w:rsid w:val="0089077D"/>
    <w:rsid w:val="00890B4E"/>
    <w:rsid w:val="00891348"/>
    <w:rsid w:val="008945C2"/>
    <w:rsid w:val="00894604"/>
    <w:rsid w:val="00894ABE"/>
    <w:rsid w:val="00894F80"/>
    <w:rsid w:val="00895768"/>
    <w:rsid w:val="00895AB1"/>
    <w:rsid w:val="0089603C"/>
    <w:rsid w:val="00896332"/>
    <w:rsid w:val="00897242"/>
    <w:rsid w:val="008A043E"/>
    <w:rsid w:val="008A0DC9"/>
    <w:rsid w:val="008A183C"/>
    <w:rsid w:val="008A201C"/>
    <w:rsid w:val="008A3130"/>
    <w:rsid w:val="008A38EA"/>
    <w:rsid w:val="008A42DC"/>
    <w:rsid w:val="008A4ED8"/>
    <w:rsid w:val="008A55CA"/>
    <w:rsid w:val="008A5960"/>
    <w:rsid w:val="008A5A72"/>
    <w:rsid w:val="008A5C08"/>
    <w:rsid w:val="008A607C"/>
    <w:rsid w:val="008A615E"/>
    <w:rsid w:val="008A77AC"/>
    <w:rsid w:val="008B0317"/>
    <w:rsid w:val="008B0CE7"/>
    <w:rsid w:val="008B0E8F"/>
    <w:rsid w:val="008B205E"/>
    <w:rsid w:val="008B248E"/>
    <w:rsid w:val="008B2C6B"/>
    <w:rsid w:val="008B3489"/>
    <w:rsid w:val="008B3695"/>
    <w:rsid w:val="008B37A5"/>
    <w:rsid w:val="008B438A"/>
    <w:rsid w:val="008B50A9"/>
    <w:rsid w:val="008B50BE"/>
    <w:rsid w:val="008B70FE"/>
    <w:rsid w:val="008C1A5F"/>
    <w:rsid w:val="008C248A"/>
    <w:rsid w:val="008C3658"/>
    <w:rsid w:val="008C39CB"/>
    <w:rsid w:val="008C5027"/>
    <w:rsid w:val="008C561D"/>
    <w:rsid w:val="008C571F"/>
    <w:rsid w:val="008C5C56"/>
    <w:rsid w:val="008C5F38"/>
    <w:rsid w:val="008C665F"/>
    <w:rsid w:val="008C6EEA"/>
    <w:rsid w:val="008C7826"/>
    <w:rsid w:val="008C7A08"/>
    <w:rsid w:val="008D09DB"/>
    <w:rsid w:val="008D0E06"/>
    <w:rsid w:val="008D1C02"/>
    <w:rsid w:val="008D2318"/>
    <w:rsid w:val="008D25DE"/>
    <w:rsid w:val="008D30C6"/>
    <w:rsid w:val="008D3762"/>
    <w:rsid w:val="008D37EF"/>
    <w:rsid w:val="008D4A12"/>
    <w:rsid w:val="008D4F81"/>
    <w:rsid w:val="008D5E06"/>
    <w:rsid w:val="008D6FF5"/>
    <w:rsid w:val="008D7457"/>
    <w:rsid w:val="008D7696"/>
    <w:rsid w:val="008E0754"/>
    <w:rsid w:val="008E087C"/>
    <w:rsid w:val="008E0885"/>
    <w:rsid w:val="008E0A4F"/>
    <w:rsid w:val="008E0B1C"/>
    <w:rsid w:val="008E0C0C"/>
    <w:rsid w:val="008E0D67"/>
    <w:rsid w:val="008E10C9"/>
    <w:rsid w:val="008E20C4"/>
    <w:rsid w:val="008E28EA"/>
    <w:rsid w:val="008E2B4F"/>
    <w:rsid w:val="008E343C"/>
    <w:rsid w:val="008E37F5"/>
    <w:rsid w:val="008E41A3"/>
    <w:rsid w:val="008E46F9"/>
    <w:rsid w:val="008E5976"/>
    <w:rsid w:val="008E68A0"/>
    <w:rsid w:val="008E6910"/>
    <w:rsid w:val="008E7AE7"/>
    <w:rsid w:val="008F02FC"/>
    <w:rsid w:val="008F094C"/>
    <w:rsid w:val="008F1C4D"/>
    <w:rsid w:val="008F236F"/>
    <w:rsid w:val="008F2C0E"/>
    <w:rsid w:val="008F2EFE"/>
    <w:rsid w:val="008F3FCB"/>
    <w:rsid w:val="008F4485"/>
    <w:rsid w:val="008F4B5F"/>
    <w:rsid w:val="008F5C32"/>
    <w:rsid w:val="008F672F"/>
    <w:rsid w:val="008F724F"/>
    <w:rsid w:val="00900847"/>
    <w:rsid w:val="00900F53"/>
    <w:rsid w:val="00901909"/>
    <w:rsid w:val="00902650"/>
    <w:rsid w:val="00902D0E"/>
    <w:rsid w:val="00903486"/>
    <w:rsid w:val="00903B3A"/>
    <w:rsid w:val="00904C2B"/>
    <w:rsid w:val="00906CA6"/>
    <w:rsid w:val="00907DDC"/>
    <w:rsid w:val="00910CA7"/>
    <w:rsid w:val="0091102D"/>
    <w:rsid w:val="00911267"/>
    <w:rsid w:val="009114AB"/>
    <w:rsid w:val="00911E6F"/>
    <w:rsid w:val="009126B6"/>
    <w:rsid w:val="0091452A"/>
    <w:rsid w:val="00915AA7"/>
    <w:rsid w:val="00916423"/>
    <w:rsid w:val="00920107"/>
    <w:rsid w:val="00920852"/>
    <w:rsid w:val="00920BCE"/>
    <w:rsid w:val="00921E9F"/>
    <w:rsid w:val="00922DC0"/>
    <w:rsid w:val="00923102"/>
    <w:rsid w:val="00923983"/>
    <w:rsid w:val="009240A9"/>
    <w:rsid w:val="00925922"/>
    <w:rsid w:val="00926044"/>
    <w:rsid w:val="0092656B"/>
    <w:rsid w:val="009300F7"/>
    <w:rsid w:val="00931036"/>
    <w:rsid w:val="0093242D"/>
    <w:rsid w:val="00932ACA"/>
    <w:rsid w:val="009332B2"/>
    <w:rsid w:val="0093385B"/>
    <w:rsid w:val="00934163"/>
    <w:rsid w:val="00934640"/>
    <w:rsid w:val="00934A27"/>
    <w:rsid w:val="00934B4D"/>
    <w:rsid w:val="00935ABF"/>
    <w:rsid w:val="009362FE"/>
    <w:rsid w:val="00937CB2"/>
    <w:rsid w:val="00940154"/>
    <w:rsid w:val="009403A5"/>
    <w:rsid w:val="009448F4"/>
    <w:rsid w:val="00944FBE"/>
    <w:rsid w:val="00945052"/>
    <w:rsid w:val="00945678"/>
    <w:rsid w:val="009457AA"/>
    <w:rsid w:val="00945E5B"/>
    <w:rsid w:val="00945FB4"/>
    <w:rsid w:val="009463B3"/>
    <w:rsid w:val="00946471"/>
    <w:rsid w:val="00946E2C"/>
    <w:rsid w:val="00946F99"/>
    <w:rsid w:val="0095190E"/>
    <w:rsid w:val="00951D06"/>
    <w:rsid w:val="00951E44"/>
    <w:rsid w:val="009522FE"/>
    <w:rsid w:val="0095417E"/>
    <w:rsid w:val="00955351"/>
    <w:rsid w:val="00955BA5"/>
    <w:rsid w:val="00955EC6"/>
    <w:rsid w:val="00955F22"/>
    <w:rsid w:val="0095626E"/>
    <w:rsid w:val="00957C99"/>
    <w:rsid w:val="00960FC5"/>
    <w:rsid w:val="009622D2"/>
    <w:rsid w:val="009626C0"/>
    <w:rsid w:val="00962933"/>
    <w:rsid w:val="00963312"/>
    <w:rsid w:val="00963BB8"/>
    <w:rsid w:val="009645A3"/>
    <w:rsid w:val="009645DF"/>
    <w:rsid w:val="009648FF"/>
    <w:rsid w:val="00964927"/>
    <w:rsid w:val="009649DD"/>
    <w:rsid w:val="00964B37"/>
    <w:rsid w:val="00964CC1"/>
    <w:rsid w:val="00965DE3"/>
    <w:rsid w:val="00966FBA"/>
    <w:rsid w:val="009674B9"/>
    <w:rsid w:val="009679FB"/>
    <w:rsid w:val="00970A54"/>
    <w:rsid w:val="0097123F"/>
    <w:rsid w:val="009714F5"/>
    <w:rsid w:val="0097178D"/>
    <w:rsid w:val="00972307"/>
    <w:rsid w:val="009725A6"/>
    <w:rsid w:val="009731D9"/>
    <w:rsid w:val="009737A2"/>
    <w:rsid w:val="00973AB4"/>
    <w:rsid w:val="00975FAE"/>
    <w:rsid w:val="0097684E"/>
    <w:rsid w:val="00976CB7"/>
    <w:rsid w:val="00977237"/>
    <w:rsid w:val="009809B0"/>
    <w:rsid w:val="00981371"/>
    <w:rsid w:val="00981860"/>
    <w:rsid w:val="00981F5B"/>
    <w:rsid w:val="009832AF"/>
    <w:rsid w:val="00983D5A"/>
    <w:rsid w:val="00984001"/>
    <w:rsid w:val="00984729"/>
    <w:rsid w:val="00984B6B"/>
    <w:rsid w:val="0098559A"/>
    <w:rsid w:val="00986097"/>
    <w:rsid w:val="00986327"/>
    <w:rsid w:val="0098750A"/>
    <w:rsid w:val="00987E30"/>
    <w:rsid w:val="00987F25"/>
    <w:rsid w:val="009903B9"/>
    <w:rsid w:val="009903E4"/>
    <w:rsid w:val="00990D85"/>
    <w:rsid w:val="0099225E"/>
    <w:rsid w:val="00992628"/>
    <w:rsid w:val="0099286C"/>
    <w:rsid w:val="00992F13"/>
    <w:rsid w:val="0099330D"/>
    <w:rsid w:val="00993BD0"/>
    <w:rsid w:val="00994AED"/>
    <w:rsid w:val="0099557A"/>
    <w:rsid w:val="00995995"/>
    <w:rsid w:val="00996442"/>
    <w:rsid w:val="00996592"/>
    <w:rsid w:val="00996655"/>
    <w:rsid w:val="0099704B"/>
    <w:rsid w:val="00997A48"/>
    <w:rsid w:val="00997E11"/>
    <w:rsid w:val="009A0DA8"/>
    <w:rsid w:val="009A0EA2"/>
    <w:rsid w:val="009A136B"/>
    <w:rsid w:val="009A28CB"/>
    <w:rsid w:val="009A29D8"/>
    <w:rsid w:val="009A2B08"/>
    <w:rsid w:val="009A37D9"/>
    <w:rsid w:val="009A464F"/>
    <w:rsid w:val="009A4BA9"/>
    <w:rsid w:val="009A4C8A"/>
    <w:rsid w:val="009A4D8D"/>
    <w:rsid w:val="009A5A38"/>
    <w:rsid w:val="009A5C1B"/>
    <w:rsid w:val="009A6B66"/>
    <w:rsid w:val="009A6F77"/>
    <w:rsid w:val="009B0943"/>
    <w:rsid w:val="009B09C0"/>
    <w:rsid w:val="009B1F68"/>
    <w:rsid w:val="009B2145"/>
    <w:rsid w:val="009B2177"/>
    <w:rsid w:val="009B31BD"/>
    <w:rsid w:val="009B4A6B"/>
    <w:rsid w:val="009B548F"/>
    <w:rsid w:val="009B740D"/>
    <w:rsid w:val="009B7A3C"/>
    <w:rsid w:val="009C0842"/>
    <w:rsid w:val="009C0B69"/>
    <w:rsid w:val="009C13E4"/>
    <w:rsid w:val="009C2655"/>
    <w:rsid w:val="009C28B7"/>
    <w:rsid w:val="009C4E55"/>
    <w:rsid w:val="009C5907"/>
    <w:rsid w:val="009C74E1"/>
    <w:rsid w:val="009C7F4E"/>
    <w:rsid w:val="009D0DA9"/>
    <w:rsid w:val="009D0F16"/>
    <w:rsid w:val="009D13E4"/>
    <w:rsid w:val="009D15D9"/>
    <w:rsid w:val="009D167E"/>
    <w:rsid w:val="009D1ADE"/>
    <w:rsid w:val="009D2DE2"/>
    <w:rsid w:val="009D341A"/>
    <w:rsid w:val="009D3F4E"/>
    <w:rsid w:val="009D46DF"/>
    <w:rsid w:val="009D5999"/>
    <w:rsid w:val="009D726A"/>
    <w:rsid w:val="009D74D7"/>
    <w:rsid w:val="009E0091"/>
    <w:rsid w:val="009E0711"/>
    <w:rsid w:val="009E15E5"/>
    <w:rsid w:val="009E19BD"/>
    <w:rsid w:val="009E1F4A"/>
    <w:rsid w:val="009E2894"/>
    <w:rsid w:val="009E2FBF"/>
    <w:rsid w:val="009E3FD9"/>
    <w:rsid w:val="009E4143"/>
    <w:rsid w:val="009E4A0A"/>
    <w:rsid w:val="009E4C65"/>
    <w:rsid w:val="009E54B6"/>
    <w:rsid w:val="009E570F"/>
    <w:rsid w:val="009F0E1C"/>
    <w:rsid w:val="009F0F6A"/>
    <w:rsid w:val="009F13C3"/>
    <w:rsid w:val="009F140D"/>
    <w:rsid w:val="009F1757"/>
    <w:rsid w:val="009F19EB"/>
    <w:rsid w:val="009F2828"/>
    <w:rsid w:val="009F2A97"/>
    <w:rsid w:val="009F3BE6"/>
    <w:rsid w:val="009F4F27"/>
    <w:rsid w:val="009F5856"/>
    <w:rsid w:val="009F593D"/>
    <w:rsid w:val="009F5A36"/>
    <w:rsid w:val="009F5F29"/>
    <w:rsid w:val="009F6339"/>
    <w:rsid w:val="009F6481"/>
    <w:rsid w:val="00A002DF"/>
    <w:rsid w:val="00A00413"/>
    <w:rsid w:val="00A007F0"/>
    <w:rsid w:val="00A01826"/>
    <w:rsid w:val="00A03400"/>
    <w:rsid w:val="00A0352A"/>
    <w:rsid w:val="00A0382F"/>
    <w:rsid w:val="00A03E1F"/>
    <w:rsid w:val="00A03E6A"/>
    <w:rsid w:val="00A0413A"/>
    <w:rsid w:val="00A05519"/>
    <w:rsid w:val="00A058A2"/>
    <w:rsid w:val="00A06438"/>
    <w:rsid w:val="00A06A60"/>
    <w:rsid w:val="00A06F78"/>
    <w:rsid w:val="00A07869"/>
    <w:rsid w:val="00A07BF9"/>
    <w:rsid w:val="00A07E1B"/>
    <w:rsid w:val="00A1080E"/>
    <w:rsid w:val="00A10AB2"/>
    <w:rsid w:val="00A10C14"/>
    <w:rsid w:val="00A111EC"/>
    <w:rsid w:val="00A11899"/>
    <w:rsid w:val="00A12E0E"/>
    <w:rsid w:val="00A1319A"/>
    <w:rsid w:val="00A138E4"/>
    <w:rsid w:val="00A13D4C"/>
    <w:rsid w:val="00A14A39"/>
    <w:rsid w:val="00A14AB6"/>
    <w:rsid w:val="00A156D2"/>
    <w:rsid w:val="00A15EBB"/>
    <w:rsid w:val="00A16B08"/>
    <w:rsid w:val="00A16E11"/>
    <w:rsid w:val="00A1752E"/>
    <w:rsid w:val="00A205C4"/>
    <w:rsid w:val="00A20913"/>
    <w:rsid w:val="00A20A00"/>
    <w:rsid w:val="00A20C20"/>
    <w:rsid w:val="00A22F00"/>
    <w:rsid w:val="00A232BC"/>
    <w:rsid w:val="00A23518"/>
    <w:rsid w:val="00A24CDC"/>
    <w:rsid w:val="00A25306"/>
    <w:rsid w:val="00A258D9"/>
    <w:rsid w:val="00A26721"/>
    <w:rsid w:val="00A27102"/>
    <w:rsid w:val="00A27567"/>
    <w:rsid w:val="00A27CC8"/>
    <w:rsid w:val="00A27DD3"/>
    <w:rsid w:val="00A30B54"/>
    <w:rsid w:val="00A31DC4"/>
    <w:rsid w:val="00A32410"/>
    <w:rsid w:val="00A33088"/>
    <w:rsid w:val="00A34581"/>
    <w:rsid w:val="00A356B7"/>
    <w:rsid w:val="00A35CC5"/>
    <w:rsid w:val="00A3614D"/>
    <w:rsid w:val="00A36D7A"/>
    <w:rsid w:val="00A36E5F"/>
    <w:rsid w:val="00A36F63"/>
    <w:rsid w:val="00A37A8C"/>
    <w:rsid w:val="00A40096"/>
    <w:rsid w:val="00A409AD"/>
    <w:rsid w:val="00A409C6"/>
    <w:rsid w:val="00A40E30"/>
    <w:rsid w:val="00A42834"/>
    <w:rsid w:val="00A430AB"/>
    <w:rsid w:val="00A44182"/>
    <w:rsid w:val="00A447D8"/>
    <w:rsid w:val="00A46446"/>
    <w:rsid w:val="00A46C05"/>
    <w:rsid w:val="00A46CD5"/>
    <w:rsid w:val="00A470A3"/>
    <w:rsid w:val="00A472E7"/>
    <w:rsid w:val="00A47318"/>
    <w:rsid w:val="00A47842"/>
    <w:rsid w:val="00A509C2"/>
    <w:rsid w:val="00A50C67"/>
    <w:rsid w:val="00A513BA"/>
    <w:rsid w:val="00A51DA7"/>
    <w:rsid w:val="00A5217E"/>
    <w:rsid w:val="00A530EE"/>
    <w:rsid w:val="00A53139"/>
    <w:rsid w:val="00A53148"/>
    <w:rsid w:val="00A53342"/>
    <w:rsid w:val="00A53DF5"/>
    <w:rsid w:val="00A542B5"/>
    <w:rsid w:val="00A543A4"/>
    <w:rsid w:val="00A55AF9"/>
    <w:rsid w:val="00A563EA"/>
    <w:rsid w:val="00A56E43"/>
    <w:rsid w:val="00A60659"/>
    <w:rsid w:val="00A6099E"/>
    <w:rsid w:val="00A60A52"/>
    <w:rsid w:val="00A60D81"/>
    <w:rsid w:val="00A61CFC"/>
    <w:rsid w:val="00A63081"/>
    <w:rsid w:val="00A630E5"/>
    <w:rsid w:val="00A63596"/>
    <w:rsid w:val="00A63C18"/>
    <w:rsid w:val="00A6459A"/>
    <w:rsid w:val="00A64829"/>
    <w:rsid w:val="00A64DF4"/>
    <w:rsid w:val="00A653C9"/>
    <w:rsid w:val="00A65C35"/>
    <w:rsid w:val="00A66094"/>
    <w:rsid w:val="00A6668A"/>
    <w:rsid w:val="00A67F58"/>
    <w:rsid w:val="00A70987"/>
    <w:rsid w:val="00A71634"/>
    <w:rsid w:val="00A722BD"/>
    <w:rsid w:val="00A72AED"/>
    <w:rsid w:val="00A72D5D"/>
    <w:rsid w:val="00A72FA7"/>
    <w:rsid w:val="00A73074"/>
    <w:rsid w:val="00A730EA"/>
    <w:rsid w:val="00A731CF"/>
    <w:rsid w:val="00A73894"/>
    <w:rsid w:val="00A75F73"/>
    <w:rsid w:val="00A80CC8"/>
    <w:rsid w:val="00A81D46"/>
    <w:rsid w:val="00A82226"/>
    <w:rsid w:val="00A82629"/>
    <w:rsid w:val="00A82A0D"/>
    <w:rsid w:val="00A83B70"/>
    <w:rsid w:val="00A83EA4"/>
    <w:rsid w:val="00A83F6D"/>
    <w:rsid w:val="00A84A4A"/>
    <w:rsid w:val="00A86787"/>
    <w:rsid w:val="00A86F07"/>
    <w:rsid w:val="00A917D0"/>
    <w:rsid w:val="00A92208"/>
    <w:rsid w:val="00A92E45"/>
    <w:rsid w:val="00A93022"/>
    <w:rsid w:val="00A9326B"/>
    <w:rsid w:val="00A93669"/>
    <w:rsid w:val="00A93DFC"/>
    <w:rsid w:val="00A93FDE"/>
    <w:rsid w:val="00A9428E"/>
    <w:rsid w:val="00A94CDB"/>
    <w:rsid w:val="00A951B9"/>
    <w:rsid w:val="00A952DE"/>
    <w:rsid w:val="00A95873"/>
    <w:rsid w:val="00A9676D"/>
    <w:rsid w:val="00A96A59"/>
    <w:rsid w:val="00A975FD"/>
    <w:rsid w:val="00A97865"/>
    <w:rsid w:val="00A97970"/>
    <w:rsid w:val="00A97E58"/>
    <w:rsid w:val="00AA00CB"/>
    <w:rsid w:val="00AA10E4"/>
    <w:rsid w:val="00AA152E"/>
    <w:rsid w:val="00AA164E"/>
    <w:rsid w:val="00AA18BF"/>
    <w:rsid w:val="00AA1DF7"/>
    <w:rsid w:val="00AA24A4"/>
    <w:rsid w:val="00AA2CAC"/>
    <w:rsid w:val="00AA2E47"/>
    <w:rsid w:val="00AA3E29"/>
    <w:rsid w:val="00AA4B40"/>
    <w:rsid w:val="00AA5637"/>
    <w:rsid w:val="00AA67A0"/>
    <w:rsid w:val="00AA7836"/>
    <w:rsid w:val="00AB00B1"/>
    <w:rsid w:val="00AB0578"/>
    <w:rsid w:val="00AB0773"/>
    <w:rsid w:val="00AB0C0C"/>
    <w:rsid w:val="00AB0E17"/>
    <w:rsid w:val="00AB248B"/>
    <w:rsid w:val="00AB2567"/>
    <w:rsid w:val="00AB29D5"/>
    <w:rsid w:val="00AB3410"/>
    <w:rsid w:val="00AB3BC8"/>
    <w:rsid w:val="00AB42B7"/>
    <w:rsid w:val="00AB5590"/>
    <w:rsid w:val="00AB5617"/>
    <w:rsid w:val="00AB566F"/>
    <w:rsid w:val="00AB5B99"/>
    <w:rsid w:val="00AB67D4"/>
    <w:rsid w:val="00AB69DF"/>
    <w:rsid w:val="00AC0CA6"/>
    <w:rsid w:val="00AC1033"/>
    <w:rsid w:val="00AC1862"/>
    <w:rsid w:val="00AC1A46"/>
    <w:rsid w:val="00AC2612"/>
    <w:rsid w:val="00AC4C2D"/>
    <w:rsid w:val="00AC5474"/>
    <w:rsid w:val="00AC56D5"/>
    <w:rsid w:val="00AC5F09"/>
    <w:rsid w:val="00AC60CA"/>
    <w:rsid w:val="00AC693F"/>
    <w:rsid w:val="00AC6CF5"/>
    <w:rsid w:val="00AC724A"/>
    <w:rsid w:val="00AC7A4D"/>
    <w:rsid w:val="00AC7BD2"/>
    <w:rsid w:val="00AC7C63"/>
    <w:rsid w:val="00AD01E0"/>
    <w:rsid w:val="00AD0725"/>
    <w:rsid w:val="00AD1099"/>
    <w:rsid w:val="00AD1418"/>
    <w:rsid w:val="00AD1F60"/>
    <w:rsid w:val="00AD2370"/>
    <w:rsid w:val="00AD3808"/>
    <w:rsid w:val="00AD4834"/>
    <w:rsid w:val="00AD5515"/>
    <w:rsid w:val="00AD6993"/>
    <w:rsid w:val="00AD7458"/>
    <w:rsid w:val="00AD7B67"/>
    <w:rsid w:val="00AE0575"/>
    <w:rsid w:val="00AE13BE"/>
    <w:rsid w:val="00AE2331"/>
    <w:rsid w:val="00AE2449"/>
    <w:rsid w:val="00AE27D5"/>
    <w:rsid w:val="00AE35C9"/>
    <w:rsid w:val="00AE393E"/>
    <w:rsid w:val="00AE4267"/>
    <w:rsid w:val="00AE55C0"/>
    <w:rsid w:val="00AE55FF"/>
    <w:rsid w:val="00AE58E9"/>
    <w:rsid w:val="00AE5CD9"/>
    <w:rsid w:val="00AE62D4"/>
    <w:rsid w:val="00AE67DF"/>
    <w:rsid w:val="00AE6ACF"/>
    <w:rsid w:val="00AE77F8"/>
    <w:rsid w:val="00AE7FDC"/>
    <w:rsid w:val="00AF07AB"/>
    <w:rsid w:val="00AF0F2B"/>
    <w:rsid w:val="00AF1D5E"/>
    <w:rsid w:val="00AF22FE"/>
    <w:rsid w:val="00AF23A6"/>
    <w:rsid w:val="00AF3610"/>
    <w:rsid w:val="00AF3CC6"/>
    <w:rsid w:val="00AF5062"/>
    <w:rsid w:val="00AF511E"/>
    <w:rsid w:val="00AF5656"/>
    <w:rsid w:val="00AF5834"/>
    <w:rsid w:val="00AF589F"/>
    <w:rsid w:val="00AF6328"/>
    <w:rsid w:val="00AF6E15"/>
    <w:rsid w:val="00AF717C"/>
    <w:rsid w:val="00AF760F"/>
    <w:rsid w:val="00B000B4"/>
    <w:rsid w:val="00B0095E"/>
    <w:rsid w:val="00B00CC3"/>
    <w:rsid w:val="00B00E79"/>
    <w:rsid w:val="00B00E80"/>
    <w:rsid w:val="00B00F70"/>
    <w:rsid w:val="00B00FD9"/>
    <w:rsid w:val="00B010D5"/>
    <w:rsid w:val="00B014CC"/>
    <w:rsid w:val="00B026F2"/>
    <w:rsid w:val="00B027CE"/>
    <w:rsid w:val="00B03E33"/>
    <w:rsid w:val="00B04843"/>
    <w:rsid w:val="00B04A14"/>
    <w:rsid w:val="00B04DFA"/>
    <w:rsid w:val="00B052AB"/>
    <w:rsid w:val="00B056F6"/>
    <w:rsid w:val="00B06771"/>
    <w:rsid w:val="00B06941"/>
    <w:rsid w:val="00B073F1"/>
    <w:rsid w:val="00B077CA"/>
    <w:rsid w:val="00B07D98"/>
    <w:rsid w:val="00B10108"/>
    <w:rsid w:val="00B10CB8"/>
    <w:rsid w:val="00B113B0"/>
    <w:rsid w:val="00B115C3"/>
    <w:rsid w:val="00B117ED"/>
    <w:rsid w:val="00B11828"/>
    <w:rsid w:val="00B11CCE"/>
    <w:rsid w:val="00B121A6"/>
    <w:rsid w:val="00B128FC"/>
    <w:rsid w:val="00B12A00"/>
    <w:rsid w:val="00B1390F"/>
    <w:rsid w:val="00B13B75"/>
    <w:rsid w:val="00B13BBA"/>
    <w:rsid w:val="00B152DE"/>
    <w:rsid w:val="00B169C4"/>
    <w:rsid w:val="00B17C12"/>
    <w:rsid w:val="00B17E11"/>
    <w:rsid w:val="00B2066E"/>
    <w:rsid w:val="00B213A1"/>
    <w:rsid w:val="00B22EC2"/>
    <w:rsid w:val="00B24474"/>
    <w:rsid w:val="00B24862"/>
    <w:rsid w:val="00B2554B"/>
    <w:rsid w:val="00B25C77"/>
    <w:rsid w:val="00B268C6"/>
    <w:rsid w:val="00B26BB9"/>
    <w:rsid w:val="00B30456"/>
    <w:rsid w:val="00B31970"/>
    <w:rsid w:val="00B32A91"/>
    <w:rsid w:val="00B334CE"/>
    <w:rsid w:val="00B33998"/>
    <w:rsid w:val="00B34487"/>
    <w:rsid w:val="00B3511C"/>
    <w:rsid w:val="00B35293"/>
    <w:rsid w:val="00B3530E"/>
    <w:rsid w:val="00B356DF"/>
    <w:rsid w:val="00B379D9"/>
    <w:rsid w:val="00B37A93"/>
    <w:rsid w:val="00B37CC2"/>
    <w:rsid w:val="00B4091C"/>
    <w:rsid w:val="00B40BF4"/>
    <w:rsid w:val="00B41184"/>
    <w:rsid w:val="00B4148E"/>
    <w:rsid w:val="00B414A8"/>
    <w:rsid w:val="00B43F86"/>
    <w:rsid w:val="00B4452A"/>
    <w:rsid w:val="00B44588"/>
    <w:rsid w:val="00B4560C"/>
    <w:rsid w:val="00B46E94"/>
    <w:rsid w:val="00B47426"/>
    <w:rsid w:val="00B4762E"/>
    <w:rsid w:val="00B5064F"/>
    <w:rsid w:val="00B509A4"/>
    <w:rsid w:val="00B51621"/>
    <w:rsid w:val="00B51671"/>
    <w:rsid w:val="00B5232D"/>
    <w:rsid w:val="00B533D1"/>
    <w:rsid w:val="00B539BE"/>
    <w:rsid w:val="00B54820"/>
    <w:rsid w:val="00B548A1"/>
    <w:rsid w:val="00B548F7"/>
    <w:rsid w:val="00B54C70"/>
    <w:rsid w:val="00B54E84"/>
    <w:rsid w:val="00B562B6"/>
    <w:rsid w:val="00B57509"/>
    <w:rsid w:val="00B600FD"/>
    <w:rsid w:val="00B60A21"/>
    <w:rsid w:val="00B61343"/>
    <w:rsid w:val="00B61382"/>
    <w:rsid w:val="00B61821"/>
    <w:rsid w:val="00B621F0"/>
    <w:rsid w:val="00B622E8"/>
    <w:rsid w:val="00B624F2"/>
    <w:rsid w:val="00B638A1"/>
    <w:rsid w:val="00B63F67"/>
    <w:rsid w:val="00B65985"/>
    <w:rsid w:val="00B65C84"/>
    <w:rsid w:val="00B6635F"/>
    <w:rsid w:val="00B66373"/>
    <w:rsid w:val="00B664D7"/>
    <w:rsid w:val="00B679A5"/>
    <w:rsid w:val="00B67E91"/>
    <w:rsid w:val="00B701E5"/>
    <w:rsid w:val="00B703C1"/>
    <w:rsid w:val="00B7050D"/>
    <w:rsid w:val="00B70623"/>
    <w:rsid w:val="00B70EDC"/>
    <w:rsid w:val="00B71EB6"/>
    <w:rsid w:val="00B71F5B"/>
    <w:rsid w:val="00B720C9"/>
    <w:rsid w:val="00B72CBB"/>
    <w:rsid w:val="00B73A62"/>
    <w:rsid w:val="00B74374"/>
    <w:rsid w:val="00B758DC"/>
    <w:rsid w:val="00B75E7E"/>
    <w:rsid w:val="00B77A44"/>
    <w:rsid w:val="00B80349"/>
    <w:rsid w:val="00B807E3"/>
    <w:rsid w:val="00B80B01"/>
    <w:rsid w:val="00B80DA0"/>
    <w:rsid w:val="00B80F9F"/>
    <w:rsid w:val="00B8115B"/>
    <w:rsid w:val="00B81727"/>
    <w:rsid w:val="00B824BB"/>
    <w:rsid w:val="00B82C10"/>
    <w:rsid w:val="00B844C5"/>
    <w:rsid w:val="00B84631"/>
    <w:rsid w:val="00B85096"/>
    <w:rsid w:val="00B851C5"/>
    <w:rsid w:val="00B8566C"/>
    <w:rsid w:val="00B859D2"/>
    <w:rsid w:val="00B85ACE"/>
    <w:rsid w:val="00B87D42"/>
    <w:rsid w:val="00B908DD"/>
    <w:rsid w:val="00B914BB"/>
    <w:rsid w:val="00B91E90"/>
    <w:rsid w:val="00B92C6D"/>
    <w:rsid w:val="00B936BF"/>
    <w:rsid w:val="00B941E4"/>
    <w:rsid w:val="00B94C6F"/>
    <w:rsid w:val="00B94FFC"/>
    <w:rsid w:val="00B95492"/>
    <w:rsid w:val="00B95549"/>
    <w:rsid w:val="00B95954"/>
    <w:rsid w:val="00B9597E"/>
    <w:rsid w:val="00B95F39"/>
    <w:rsid w:val="00B964FB"/>
    <w:rsid w:val="00B9681A"/>
    <w:rsid w:val="00B96907"/>
    <w:rsid w:val="00BA0543"/>
    <w:rsid w:val="00BA0818"/>
    <w:rsid w:val="00BA157D"/>
    <w:rsid w:val="00BA17AC"/>
    <w:rsid w:val="00BA18A4"/>
    <w:rsid w:val="00BA2565"/>
    <w:rsid w:val="00BA346D"/>
    <w:rsid w:val="00BA3718"/>
    <w:rsid w:val="00BA4A26"/>
    <w:rsid w:val="00BA51EA"/>
    <w:rsid w:val="00BA6C66"/>
    <w:rsid w:val="00BA7DB5"/>
    <w:rsid w:val="00BA7F31"/>
    <w:rsid w:val="00BB16F1"/>
    <w:rsid w:val="00BB27BA"/>
    <w:rsid w:val="00BB3CB9"/>
    <w:rsid w:val="00BB437C"/>
    <w:rsid w:val="00BB4480"/>
    <w:rsid w:val="00BB4EF0"/>
    <w:rsid w:val="00BB54F2"/>
    <w:rsid w:val="00BB5D88"/>
    <w:rsid w:val="00BB72CF"/>
    <w:rsid w:val="00BB76CF"/>
    <w:rsid w:val="00BC148C"/>
    <w:rsid w:val="00BC19B3"/>
    <w:rsid w:val="00BC1C4A"/>
    <w:rsid w:val="00BC3868"/>
    <w:rsid w:val="00BC3988"/>
    <w:rsid w:val="00BC5AB2"/>
    <w:rsid w:val="00BC5E28"/>
    <w:rsid w:val="00BC710A"/>
    <w:rsid w:val="00BC79C8"/>
    <w:rsid w:val="00BC7A44"/>
    <w:rsid w:val="00BD0A1B"/>
    <w:rsid w:val="00BD1299"/>
    <w:rsid w:val="00BD23B2"/>
    <w:rsid w:val="00BD23E1"/>
    <w:rsid w:val="00BD2E0A"/>
    <w:rsid w:val="00BD38BE"/>
    <w:rsid w:val="00BD48A4"/>
    <w:rsid w:val="00BD505E"/>
    <w:rsid w:val="00BD508C"/>
    <w:rsid w:val="00BD5AD9"/>
    <w:rsid w:val="00BD646C"/>
    <w:rsid w:val="00BD670F"/>
    <w:rsid w:val="00BD688A"/>
    <w:rsid w:val="00BD7CD7"/>
    <w:rsid w:val="00BD7D8F"/>
    <w:rsid w:val="00BE0211"/>
    <w:rsid w:val="00BE0543"/>
    <w:rsid w:val="00BE0834"/>
    <w:rsid w:val="00BE14A3"/>
    <w:rsid w:val="00BE1B6E"/>
    <w:rsid w:val="00BE1B89"/>
    <w:rsid w:val="00BE1BDC"/>
    <w:rsid w:val="00BE3BC7"/>
    <w:rsid w:val="00BE3D23"/>
    <w:rsid w:val="00BE58DC"/>
    <w:rsid w:val="00BF04F6"/>
    <w:rsid w:val="00BF099D"/>
    <w:rsid w:val="00BF09B8"/>
    <w:rsid w:val="00BF2F72"/>
    <w:rsid w:val="00BF451B"/>
    <w:rsid w:val="00BF4BF3"/>
    <w:rsid w:val="00BF5555"/>
    <w:rsid w:val="00BF5686"/>
    <w:rsid w:val="00BF571A"/>
    <w:rsid w:val="00BF5795"/>
    <w:rsid w:val="00BF58F3"/>
    <w:rsid w:val="00BF5ACE"/>
    <w:rsid w:val="00BF62F4"/>
    <w:rsid w:val="00BF6FFA"/>
    <w:rsid w:val="00BF72B7"/>
    <w:rsid w:val="00BF7F5C"/>
    <w:rsid w:val="00C00051"/>
    <w:rsid w:val="00C00F82"/>
    <w:rsid w:val="00C013B8"/>
    <w:rsid w:val="00C02EBD"/>
    <w:rsid w:val="00C03B0C"/>
    <w:rsid w:val="00C03C55"/>
    <w:rsid w:val="00C03EB0"/>
    <w:rsid w:val="00C04512"/>
    <w:rsid w:val="00C051B9"/>
    <w:rsid w:val="00C052B9"/>
    <w:rsid w:val="00C05C11"/>
    <w:rsid w:val="00C06E29"/>
    <w:rsid w:val="00C07DE5"/>
    <w:rsid w:val="00C10310"/>
    <w:rsid w:val="00C1140E"/>
    <w:rsid w:val="00C11CFC"/>
    <w:rsid w:val="00C12B59"/>
    <w:rsid w:val="00C13428"/>
    <w:rsid w:val="00C136FD"/>
    <w:rsid w:val="00C139A9"/>
    <w:rsid w:val="00C139DB"/>
    <w:rsid w:val="00C13F57"/>
    <w:rsid w:val="00C147B5"/>
    <w:rsid w:val="00C15192"/>
    <w:rsid w:val="00C16427"/>
    <w:rsid w:val="00C16438"/>
    <w:rsid w:val="00C17C7E"/>
    <w:rsid w:val="00C20BC4"/>
    <w:rsid w:val="00C20C41"/>
    <w:rsid w:val="00C21DFB"/>
    <w:rsid w:val="00C223B5"/>
    <w:rsid w:val="00C23245"/>
    <w:rsid w:val="00C232DD"/>
    <w:rsid w:val="00C241A8"/>
    <w:rsid w:val="00C2532E"/>
    <w:rsid w:val="00C25B47"/>
    <w:rsid w:val="00C261CC"/>
    <w:rsid w:val="00C275AC"/>
    <w:rsid w:val="00C3099B"/>
    <w:rsid w:val="00C30B2F"/>
    <w:rsid w:val="00C30B87"/>
    <w:rsid w:val="00C30E3C"/>
    <w:rsid w:val="00C311ED"/>
    <w:rsid w:val="00C314A7"/>
    <w:rsid w:val="00C32642"/>
    <w:rsid w:val="00C327C9"/>
    <w:rsid w:val="00C333E4"/>
    <w:rsid w:val="00C33C7B"/>
    <w:rsid w:val="00C3468E"/>
    <w:rsid w:val="00C3546E"/>
    <w:rsid w:val="00C355DA"/>
    <w:rsid w:val="00C35F52"/>
    <w:rsid w:val="00C36967"/>
    <w:rsid w:val="00C36F28"/>
    <w:rsid w:val="00C36FF2"/>
    <w:rsid w:val="00C37622"/>
    <w:rsid w:val="00C408F6"/>
    <w:rsid w:val="00C416D2"/>
    <w:rsid w:val="00C42A8E"/>
    <w:rsid w:val="00C43E57"/>
    <w:rsid w:val="00C446E6"/>
    <w:rsid w:val="00C44A83"/>
    <w:rsid w:val="00C45D1B"/>
    <w:rsid w:val="00C503CD"/>
    <w:rsid w:val="00C50A30"/>
    <w:rsid w:val="00C50B9B"/>
    <w:rsid w:val="00C50CEC"/>
    <w:rsid w:val="00C52049"/>
    <w:rsid w:val="00C52684"/>
    <w:rsid w:val="00C528D9"/>
    <w:rsid w:val="00C52F01"/>
    <w:rsid w:val="00C53F6A"/>
    <w:rsid w:val="00C543EF"/>
    <w:rsid w:val="00C54904"/>
    <w:rsid w:val="00C550A6"/>
    <w:rsid w:val="00C55E1A"/>
    <w:rsid w:val="00C5735F"/>
    <w:rsid w:val="00C57495"/>
    <w:rsid w:val="00C57DFB"/>
    <w:rsid w:val="00C57E68"/>
    <w:rsid w:val="00C604FC"/>
    <w:rsid w:val="00C61574"/>
    <w:rsid w:val="00C61EDD"/>
    <w:rsid w:val="00C620BD"/>
    <w:rsid w:val="00C6222F"/>
    <w:rsid w:val="00C62287"/>
    <w:rsid w:val="00C62ABB"/>
    <w:rsid w:val="00C62EFC"/>
    <w:rsid w:val="00C63335"/>
    <w:rsid w:val="00C64455"/>
    <w:rsid w:val="00C650D0"/>
    <w:rsid w:val="00C65C65"/>
    <w:rsid w:val="00C665DE"/>
    <w:rsid w:val="00C67528"/>
    <w:rsid w:val="00C675E8"/>
    <w:rsid w:val="00C70CAA"/>
    <w:rsid w:val="00C711D9"/>
    <w:rsid w:val="00C7141E"/>
    <w:rsid w:val="00C724A6"/>
    <w:rsid w:val="00C738EB"/>
    <w:rsid w:val="00C73935"/>
    <w:rsid w:val="00C742F2"/>
    <w:rsid w:val="00C745CF"/>
    <w:rsid w:val="00C75657"/>
    <w:rsid w:val="00C75D01"/>
    <w:rsid w:val="00C7726A"/>
    <w:rsid w:val="00C77714"/>
    <w:rsid w:val="00C77BE4"/>
    <w:rsid w:val="00C80B38"/>
    <w:rsid w:val="00C80BC2"/>
    <w:rsid w:val="00C80FCC"/>
    <w:rsid w:val="00C81AE5"/>
    <w:rsid w:val="00C81F65"/>
    <w:rsid w:val="00C8205A"/>
    <w:rsid w:val="00C835E0"/>
    <w:rsid w:val="00C83608"/>
    <w:rsid w:val="00C837A5"/>
    <w:rsid w:val="00C839D8"/>
    <w:rsid w:val="00C83A5C"/>
    <w:rsid w:val="00C83D06"/>
    <w:rsid w:val="00C83E9D"/>
    <w:rsid w:val="00C8402E"/>
    <w:rsid w:val="00C84438"/>
    <w:rsid w:val="00C84855"/>
    <w:rsid w:val="00C85732"/>
    <w:rsid w:val="00C858D5"/>
    <w:rsid w:val="00C8687A"/>
    <w:rsid w:val="00C876EA"/>
    <w:rsid w:val="00C87E7C"/>
    <w:rsid w:val="00C9001A"/>
    <w:rsid w:val="00C9052D"/>
    <w:rsid w:val="00C90770"/>
    <w:rsid w:val="00C912D6"/>
    <w:rsid w:val="00C92223"/>
    <w:rsid w:val="00C92672"/>
    <w:rsid w:val="00C944FF"/>
    <w:rsid w:val="00C945F2"/>
    <w:rsid w:val="00C94909"/>
    <w:rsid w:val="00C94C85"/>
    <w:rsid w:val="00C966C9"/>
    <w:rsid w:val="00C9777C"/>
    <w:rsid w:val="00C97AA2"/>
    <w:rsid w:val="00CA0287"/>
    <w:rsid w:val="00CA04E1"/>
    <w:rsid w:val="00CA0C9B"/>
    <w:rsid w:val="00CA10BA"/>
    <w:rsid w:val="00CA1B5D"/>
    <w:rsid w:val="00CA1FED"/>
    <w:rsid w:val="00CA30A0"/>
    <w:rsid w:val="00CA4111"/>
    <w:rsid w:val="00CA420F"/>
    <w:rsid w:val="00CA47BD"/>
    <w:rsid w:val="00CA4A1B"/>
    <w:rsid w:val="00CA62CA"/>
    <w:rsid w:val="00CA643F"/>
    <w:rsid w:val="00CA778E"/>
    <w:rsid w:val="00CB0ACE"/>
    <w:rsid w:val="00CB19E2"/>
    <w:rsid w:val="00CB1F07"/>
    <w:rsid w:val="00CB2774"/>
    <w:rsid w:val="00CB3852"/>
    <w:rsid w:val="00CB4F46"/>
    <w:rsid w:val="00CB536D"/>
    <w:rsid w:val="00CB5950"/>
    <w:rsid w:val="00CB5A02"/>
    <w:rsid w:val="00CB5D9B"/>
    <w:rsid w:val="00CB6CF5"/>
    <w:rsid w:val="00CB718D"/>
    <w:rsid w:val="00CC0651"/>
    <w:rsid w:val="00CC1034"/>
    <w:rsid w:val="00CC1542"/>
    <w:rsid w:val="00CC2525"/>
    <w:rsid w:val="00CC316B"/>
    <w:rsid w:val="00CC3486"/>
    <w:rsid w:val="00CC3B65"/>
    <w:rsid w:val="00CC5ABA"/>
    <w:rsid w:val="00CC6A37"/>
    <w:rsid w:val="00CC7949"/>
    <w:rsid w:val="00CC7D1A"/>
    <w:rsid w:val="00CD0B9B"/>
    <w:rsid w:val="00CD0CF9"/>
    <w:rsid w:val="00CD115A"/>
    <w:rsid w:val="00CD11DA"/>
    <w:rsid w:val="00CD2471"/>
    <w:rsid w:val="00CD249A"/>
    <w:rsid w:val="00CD258E"/>
    <w:rsid w:val="00CD2728"/>
    <w:rsid w:val="00CD2FD0"/>
    <w:rsid w:val="00CD4480"/>
    <w:rsid w:val="00CD46B2"/>
    <w:rsid w:val="00CD4B28"/>
    <w:rsid w:val="00CD4B42"/>
    <w:rsid w:val="00CD4DE0"/>
    <w:rsid w:val="00CD652F"/>
    <w:rsid w:val="00CD693A"/>
    <w:rsid w:val="00CD6B7D"/>
    <w:rsid w:val="00CD6E94"/>
    <w:rsid w:val="00CD7336"/>
    <w:rsid w:val="00CD7525"/>
    <w:rsid w:val="00CE0757"/>
    <w:rsid w:val="00CE096A"/>
    <w:rsid w:val="00CE14EA"/>
    <w:rsid w:val="00CE175D"/>
    <w:rsid w:val="00CE1AF4"/>
    <w:rsid w:val="00CE1B8D"/>
    <w:rsid w:val="00CE2797"/>
    <w:rsid w:val="00CE3173"/>
    <w:rsid w:val="00CE32C6"/>
    <w:rsid w:val="00CE37CF"/>
    <w:rsid w:val="00CE435A"/>
    <w:rsid w:val="00CE5E30"/>
    <w:rsid w:val="00CE66D6"/>
    <w:rsid w:val="00CE7302"/>
    <w:rsid w:val="00CE7AB9"/>
    <w:rsid w:val="00CE7CF5"/>
    <w:rsid w:val="00CF1A39"/>
    <w:rsid w:val="00CF270D"/>
    <w:rsid w:val="00CF27AE"/>
    <w:rsid w:val="00CF284D"/>
    <w:rsid w:val="00CF2D45"/>
    <w:rsid w:val="00CF313D"/>
    <w:rsid w:val="00CF3DCC"/>
    <w:rsid w:val="00CF50F1"/>
    <w:rsid w:val="00CF55AD"/>
    <w:rsid w:val="00CF610A"/>
    <w:rsid w:val="00CF6A7E"/>
    <w:rsid w:val="00CF7108"/>
    <w:rsid w:val="00CF7D38"/>
    <w:rsid w:val="00D00CDC"/>
    <w:rsid w:val="00D013A4"/>
    <w:rsid w:val="00D01DCC"/>
    <w:rsid w:val="00D02949"/>
    <w:rsid w:val="00D02B8B"/>
    <w:rsid w:val="00D02C26"/>
    <w:rsid w:val="00D03280"/>
    <w:rsid w:val="00D0446E"/>
    <w:rsid w:val="00D04C5D"/>
    <w:rsid w:val="00D051CB"/>
    <w:rsid w:val="00D058A7"/>
    <w:rsid w:val="00D05B9C"/>
    <w:rsid w:val="00D061AD"/>
    <w:rsid w:val="00D06CD8"/>
    <w:rsid w:val="00D07AB0"/>
    <w:rsid w:val="00D10055"/>
    <w:rsid w:val="00D1044F"/>
    <w:rsid w:val="00D11119"/>
    <w:rsid w:val="00D11423"/>
    <w:rsid w:val="00D132D6"/>
    <w:rsid w:val="00D13303"/>
    <w:rsid w:val="00D13791"/>
    <w:rsid w:val="00D14395"/>
    <w:rsid w:val="00D14EB9"/>
    <w:rsid w:val="00D15105"/>
    <w:rsid w:val="00D15D02"/>
    <w:rsid w:val="00D161F0"/>
    <w:rsid w:val="00D16943"/>
    <w:rsid w:val="00D17248"/>
    <w:rsid w:val="00D17DDC"/>
    <w:rsid w:val="00D2092A"/>
    <w:rsid w:val="00D21352"/>
    <w:rsid w:val="00D2224E"/>
    <w:rsid w:val="00D223DD"/>
    <w:rsid w:val="00D22AC1"/>
    <w:rsid w:val="00D22FD3"/>
    <w:rsid w:val="00D2308F"/>
    <w:rsid w:val="00D24120"/>
    <w:rsid w:val="00D24234"/>
    <w:rsid w:val="00D243A9"/>
    <w:rsid w:val="00D245E9"/>
    <w:rsid w:val="00D2460B"/>
    <w:rsid w:val="00D2481B"/>
    <w:rsid w:val="00D251B6"/>
    <w:rsid w:val="00D254F6"/>
    <w:rsid w:val="00D25727"/>
    <w:rsid w:val="00D2775F"/>
    <w:rsid w:val="00D27B81"/>
    <w:rsid w:val="00D30A20"/>
    <w:rsid w:val="00D31266"/>
    <w:rsid w:val="00D31376"/>
    <w:rsid w:val="00D313B1"/>
    <w:rsid w:val="00D316E3"/>
    <w:rsid w:val="00D31AB4"/>
    <w:rsid w:val="00D3255D"/>
    <w:rsid w:val="00D32C92"/>
    <w:rsid w:val="00D32FF7"/>
    <w:rsid w:val="00D3454A"/>
    <w:rsid w:val="00D34B29"/>
    <w:rsid w:val="00D34CD9"/>
    <w:rsid w:val="00D35165"/>
    <w:rsid w:val="00D35FD3"/>
    <w:rsid w:val="00D3637D"/>
    <w:rsid w:val="00D36AA3"/>
    <w:rsid w:val="00D377AE"/>
    <w:rsid w:val="00D37C09"/>
    <w:rsid w:val="00D37E91"/>
    <w:rsid w:val="00D40291"/>
    <w:rsid w:val="00D40CAD"/>
    <w:rsid w:val="00D41127"/>
    <w:rsid w:val="00D41406"/>
    <w:rsid w:val="00D41D60"/>
    <w:rsid w:val="00D41F94"/>
    <w:rsid w:val="00D422AD"/>
    <w:rsid w:val="00D42767"/>
    <w:rsid w:val="00D4381F"/>
    <w:rsid w:val="00D441FB"/>
    <w:rsid w:val="00D44B3F"/>
    <w:rsid w:val="00D45311"/>
    <w:rsid w:val="00D46788"/>
    <w:rsid w:val="00D46D31"/>
    <w:rsid w:val="00D471EA"/>
    <w:rsid w:val="00D47260"/>
    <w:rsid w:val="00D4753F"/>
    <w:rsid w:val="00D47BA3"/>
    <w:rsid w:val="00D47BA5"/>
    <w:rsid w:val="00D500A0"/>
    <w:rsid w:val="00D505E1"/>
    <w:rsid w:val="00D5170C"/>
    <w:rsid w:val="00D518B7"/>
    <w:rsid w:val="00D51A7B"/>
    <w:rsid w:val="00D53FF5"/>
    <w:rsid w:val="00D54902"/>
    <w:rsid w:val="00D561D0"/>
    <w:rsid w:val="00D56DC1"/>
    <w:rsid w:val="00D57A97"/>
    <w:rsid w:val="00D602E6"/>
    <w:rsid w:val="00D60334"/>
    <w:rsid w:val="00D62AB6"/>
    <w:rsid w:val="00D63077"/>
    <w:rsid w:val="00D638DC"/>
    <w:rsid w:val="00D63B71"/>
    <w:rsid w:val="00D644B7"/>
    <w:rsid w:val="00D6508C"/>
    <w:rsid w:val="00D6626B"/>
    <w:rsid w:val="00D66A52"/>
    <w:rsid w:val="00D66B58"/>
    <w:rsid w:val="00D70B90"/>
    <w:rsid w:val="00D712A3"/>
    <w:rsid w:val="00D71409"/>
    <w:rsid w:val="00D729A4"/>
    <w:rsid w:val="00D75B03"/>
    <w:rsid w:val="00D75EEF"/>
    <w:rsid w:val="00D75F44"/>
    <w:rsid w:val="00D779B9"/>
    <w:rsid w:val="00D804B6"/>
    <w:rsid w:val="00D804BD"/>
    <w:rsid w:val="00D81245"/>
    <w:rsid w:val="00D815FB"/>
    <w:rsid w:val="00D83525"/>
    <w:rsid w:val="00D84ED2"/>
    <w:rsid w:val="00D852C5"/>
    <w:rsid w:val="00D856C0"/>
    <w:rsid w:val="00D869BD"/>
    <w:rsid w:val="00D86D96"/>
    <w:rsid w:val="00D87AB7"/>
    <w:rsid w:val="00D90142"/>
    <w:rsid w:val="00D91663"/>
    <w:rsid w:val="00D93DF0"/>
    <w:rsid w:val="00D940BC"/>
    <w:rsid w:val="00D94A15"/>
    <w:rsid w:val="00D9581C"/>
    <w:rsid w:val="00D95884"/>
    <w:rsid w:val="00D95F42"/>
    <w:rsid w:val="00D962CC"/>
    <w:rsid w:val="00D966B9"/>
    <w:rsid w:val="00D97487"/>
    <w:rsid w:val="00DA0B46"/>
    <w:rsid w:val="00DA0C05"/>
    <w:rsid w:val="00DA1905"/>
    <w:rsid w:val="00DA2050"/>
    <w:rsid w:val="00DA2732"/>
    <w:rsid w:val="00DA3098"/>
    <w:rsid w:val="00DA30D0"/>
    <w:rsid w:val="00DA4382"/>
    <w:rsid w:val="00DA4C65"/>
    <w:rsid w:val="00DA5DA6"/>
    <w:rsid w:val="00DA60B7"/>
    <w:rsid w:val="00DA6BF4"/>
    <w:rsid w:val="00DA6CA5"/>
    <w:rsid w:val="00DA7160"/>
    <w:rsid w:val="00DA78DA"/>
    <w:rsid w:val="00DB0C51"/>
    <w:rsid w:val="00DB11BF"/>
    <w:rsid w:val="00DB1D1D"/>
    <w:rsid w:val="00DB1D94"/>
    <w:rsid w:val="00DB2275"/>
    <w:rsid w:val="00DB3588"/>
    <w:rsid w:val="00DB36E6"/>
    <w:rsid w:val="00DB37EF"/>
    <w:rsid w:val="00DB3DBC"/>
    <w:rsid w:val="00DB3E90"/>
    <w:rsid w:val="00DB4B5A"/>
    <w:rsid w:val="00DB4B84"/>
    <w:rsid w:val="00DB5C73"/>
    <w:rsid w:val="00DB62B4"/>
    <w:rsid w:val="00DB65D7"/>
    <w:rsid w:val="00DB684C"/>
    <w:rsid w:val="00DB741A"/>
    <w:rsid w:val="00DB772D"/>
    <w:rsid w:val="00DB7EB8"/>
    <w:rsid w:val="00DC057B"/>
    <w:rsid w:val="00DC08A9"/>
    <w:rsid w:val="00DC092E"/>
    <w:rsid w:val="00DC1543"/>
    <w:rsid w:val="00DC242B"/>
    <w:rsid w:val="00DC3A47"/>
    <w:rsid w:val="00DC3CD6"/>
    <w:rsid w:val="00DC3EF0"/>
    <w:rsid w:val="00DC3F9F"/>
    <w:rsid w:val="00DC4BCF"/>
    <w:rsid w:val="00DC57AE"/>
    <w:rsid w:val="00DC5A50"/>
    <w:rsid w:val="00DC5C69"/>
    <w:rsid w:val="00DC6941"/>
    <w:rsid w:val="00DC725C"/>
    <w:rsid w:val="00DD20EB"/>
    <w:rsid w:val="00DD23AE"/>
    <w:rsid w:val="00DD3028"/>
    <w:rsid w:val="00DD446B"/>
    <w:rsid w:val="00DD4577"/>
    <w:rsid w:val="00DD458E"/>
    <w:rsid w:val="00DD53CF"/>
    <w:rsid w:val="00DD5993"/>
    <w:rsid w:val="00DD679C"/>
    <w:rsid w:val="00DD67D2"/>
    <w:rsid w:val="00DD6A13"/>
    <w:rsid w:val="00DD6DB6"/>
    <w:rsid w:val="00DE078A"/>
    <w:rsid w:val="00DE107C"/>
    <w:rsid w:val="00DE1BE3"/>
    <w:rsid w:val="00DE22A3"/>
    <w:rsid w:val="00DE22BF"/>
    <w:rsid w:val="00DE2EDB"/>
    <w:rsid w:val="00DE31A9"/>
    <w:rsid w:val="00DE31DD"/>
    <w:rsid w:val="00DE4D10"/>
    <w:rsid w:val="00DE6842"/>
    <w:rsid w:val="00DE6D59"/>
    <w:rsid w:val="00DE72AE"/>
    <w:rsid w:val="00DE75F7"/>
    <w:rsid w:val="00DE7C4D"/>
    <w:rsid w:val="00DF03FA"/>
    <w:rsid w:val="00DF07A2"/>
    <w:rsid w:val="00DF1A92"/>
    <w:rsid w:val="00DF1DBF"/>
    <w:rsid w:val="00DF207A"/>
    <w:rsid w:val="00DF363D"/>
    <w:rsid w:val="00DF375C"/>
    <w:rsid w:val="00DF3D41"/>
    <w:rsid w:val="00DF4E1C"/>
    <w:rsid w:val="00DF532F"/>
    <w:rsid w:val="00DF5F77"/>
    <w:rsid w:val="00DF66FB"/>
    <w:rsid w:val="00DF6F75"/>
    <w:rsid w:val="00DF724F"/>
    <w:rsid w:val="00DF7340"/>
    <w:rsid w:val="00E00C2A"/>
    <w:rsid w:val="00E00F4E"/>
    <w:rsid w:val="00E018A9"/>
    <w:rsid w:val="00E01D15"/>
    <w:rsid w:val="00E0258B"/>
    <w:rsid w:val="00E02BA9"/>
    <w:rsid w:val="00E0351A"/>
    <w:rsid w:val="00E041C8"/>
    <w:rsid w:val="00E047EC"/>
    <w:rsid w:val="00E04D8A"/>
    <w:rsid w:val="00E050CB"/>
    <w:rsid w:val="00E050F6"/>
    <w:rsid w:val="00E06BE6"/>
    <w:rsid w:val="00E06EB8"/>
    <w:rsid w:val="00E07BE2"/>
    <w:rsid w:val="00E100B3"/>
    <w:rsid w:val="00E106F7"/>
    <w:rsid w:val="00E1109B"/>
    <w:rsid w:val="00E1138E"/>
    <w:rsid w:val="00E113FC"/>
    <w:rsid w:val="00E119B1"/>
    <w:rsid w:val="00E11EA5"/>
    <w:rsid w:val="00E1205A"/>
    <w:rsid w:val="00E125DE"/>
    <w:rsid w:val="00E1283D"/>
    <w:rsid w:val="00E14C89"/>
    <w:rsid w:val="00E15023"/>
    <w:rsid w:val="00E15491"/>
    <w:rsid w:val="00E156E1"/>
    <w:rsid w:val="00E159C5"/>
    <w:rsid w:val="00E17225"/>
    <w:rsid w:val="00E1728C"/>
    <w:rsid w:val="00E203C2"/>
    <w:rsid w:val="00E20AD5"/>
    <w:rsid w:val="00E20F0F"/>
    <w:rsid w:val="00E2122E"/>
    <w:rsid w:val="00E219F2"/>
    <w:rsid w:val="00E22284"/>
    <w:rsid w:val="00E233BF"/>
    <w:rsid w:val="00E23903"/>
    <w:rsid w:val="00E24A6A"/>
    <w:rsid w:val="00E253B9"/>
    <w:rsid w:val="00E25CE1"/>
    <w:rsid w:val="00E25E5F"/>
    <w:rsid w:val="00E26178"/>
    <w:rsid w:val="00E26E89"/>
    <w:rsid w:val="00E27D72"/>
    <w:rsid w:val="00E3021D"/>
    <w:rsid w:val="00E3049C"/>
    <w:rsid w:val="00E304D0"/>
    <w:rsid w:val="00E30745"/>
    <w:rsid w:val="00E30DF2"/>
    <w:rsid w:val="00E3122E"/>
    <w:rsid w:val="00E31E36"/>
    <w:rsid w:val="00E32698"/>
    <w:rsid w:val="00E32FB9"/>
    <w:rsid w:val="00E33430"/>
    <w:rsid w:val="00E33934"/>
    <w:rsid w:val="00E3420F"/>
    <w:rsid w:val="00E35678"/>
    <w:rsid w:val="00E35A83"/>
    <w:rsid w:val="00E35AF8"/>
    <w:rsid w:val="00E35E0B"/>
    <w:rsid w:val="00E368ED"/>
    <w:rsid w:val="00E36C70"/>
    <w:rsid w:val="00E36E0A"/>
    <w:rsid w:val="00E37BFF"/>
    <w:rsid w:val="00E37CA3"/>
    <w:rsid w:val="00E37D3C"/>
    <w:rsid w:val="00E40E98"/>
    <w:rsid w:val="00E41980"/>
    <w:rsid w:val="00E4290A"/>
    <w:rsid w:val="00E42EC3"/>
    <w:rsid w:val="00E440A1"/>
    <w:rsid w:val="00E443B3"/>
    <w:rsid w:val="00E4477D"/>
    <w:rsid w:val="00E44CDB"/>
    <w:rsid w:val="00E44E12"/>
    <w:rsid w:val="00E4773B"/>
    <w:rsid w:val="00E5013D"/>
    <w:rsid w:val="00E523AB"/>
    <w:rsid w:val="00E526D3"/>
    <w:rsid w:val="00E529E9"/>
    <w:rsid w:val="00E52E4F"/>
    <w:rsid w:val="00E537F1"/>
    <w:rsid w:val="00E54CD5"/>
    <w:rsid w:val="00E55847"/>
    <w:rsid w:val="00E56469"/>
    <w:rsid w:val="00E56801"/>
    <w:rsid w:val="00E60BFE"/>
    <w:rsid w:val="00E61D1E"/>
    <w:rsid w:val="00E6279D"/>
    <w:rsid w:val="00E6380F"/>
    <w:rsid w:val="00E63B38"/>
    <w:rsid w:val="00E647CE"/>
    <w:rsid w:val="00E64FC4"/>
    <w:rsid w:val="00E6527A"/>
    <w:rsid w:val="00E65695"/>
    <w:rsid w:val="00E66321"/>
    <w:rsid w:val="00E667DE"/>
    <w:rsid w:val="00E66813"/>
    <w:rsid w:val="00E668FE"/>
    <w:rsid w:val="00E66A08"/>
    <w:rsid w:val="00E66EA9"/>
    <w:rsid w:val="00E67A06"/>
    <w:rsid w:val="00E70394"/>
    <w:rsid w:val="00E71E27"/>
    <w:rsid w:val="00E72141"/>
    <w:rsid w:val="00E7258A"/>
    <w:rsid w:val="00E72E4B"/>
    <w:rsid w:val="00E742F3"/>
    <w:rsid w:val="00E74591"/>
    <w:rsid w:val="00E74A72"/>
    <w:rsid w:val="00E75288"/>
    <w:rsid w:val="00E75397"/>
    <w:rsid w:val="00E76E11"/>
    <w:rsid w:val="00E77130"/>
    <w:rsid w:val="00E77B2A"/>
    <w:rsid w:val="00E77E95"/>
    <w:rsid w:val="00E77EFE"/>
    <w:rsid w:val="00E80797"/>
    <w:rsid w:val="00E81E0C"/>
    <w:rsid w:val="00E824FC"/>
    <w:rsid w:val="00E82A46"/>
    <w:rsid w:val="00E82AD8"/>
    <w:rsid w:val="00E82EA6"/>
    <w:rsid w:val="00E830F4"/>
    <w:rsid w:val="00E832BE"/>
    <w:rsid w:val="00E83FB4"/>
    <w:rsid w:val="00E8505B"/>
    <w:rsid w:val="00E8528A"/>
    <w:rsid w:val="00E853FB"/>
    <w:rsid w:val="00E8620B"/>
    <w:rsid w:val="00E86FCF"/>
    <w:rsid w:val="00E8714E"/>
    <w:rsid w:val="00E901FF"/>
    <w:rsid w:val="00E9134E"/>
    <w:rsid w:val="00E921C0"/>
    <w:rsid w:val="00E9282B"/>
    <w:rsid w:val="00E9453F"/>
    <w:rsid w:val="00E94579"/>
    <w:rsid w:val="00E94C9D"/>
    <w:rsid w:val="00E94D3A"/>
    <w:rsid w:val="00E94DDC"/>
    <w:rsid w:val="00E94F2A"/>
    <w:rsid w:val="00E95F5D"/>
    <w:rsid w:val="00E960BD"/>
    <w:rsid w:val="00EA2DD8"/>
    <w:rsid w:val="00EA39DD"/>
    <w:rsid w:val="00EA3FB2"/>
    <w:rsid w:val="00EA4DD4"/>
    <w:rsid w:val="00EA525F"/>
    <w:rsid w:val="00EA5D7D"/>
    <w:rsid w:val="00EA5FB4"/>
    <w:rsid w:val="00EA6786"/>
    <w:rsid w:val="00EA69E6"/>
    <w:rsid w:val="00EA74B0"/>
    <w:rsid w:val="00EB0743"/>
    <w:rsid w:val="00EB0E56"/>
    <w:rsid w:val="00EB140E"/>
    <w:rsid w:val="00EB1804"/>
    <w:rsid w:val="00EB18AD"/>
    <w:rsid w:val="00EB283B"/>
    <w:rsid w:val="00EB2C67"/>
    <w:rsid w:val="00EB354D"/>
    <w:rsid w:val="00EB374D"/>
    <w:rsid w:val="00EB4446"/>
    <w:rsid w:val="00EB4AC8"/>
    <w:rsid w:val="00EB4F8B"/>
    <w:rsid w:val="00EB5423"/>
    <w:rsid w:val="00EB62CC"/>
    <w:rsid w:val="00EB643D"/>
    <w:rsid w:val="00EB7295"/>
    <w:rsid w:val="00EB765C"/>
    <w:rsid w:val="00EC02F9"/>
    <w:rsid w:val="00EC0BA4"/>
    <w:rsid w:val="00EC0F69"/>
    <w:rsid w:val="00EC1BC0"/>
    <w:rsid w:val="00EC3A59"/>
    <w:rsid w:val="00EC3EDF"/>
    <w:rsid w:val="00EC4618"/>
    <w:rsid w:val="00EC4639"/>
    <w:rsid w:val="00EC480F"/>
    <w:rsid w:val="00EC5510"/>
    <w:rsid w:val="00EC57B4"/>
    <w:rsid w:val="00EC5E86"/>
    <w:rsid w:val="00EC710B"/>
    <w:rsid w:val="00EC748D"/>
    <w:rsid w:val="00EC793F"/>
    <w:rsid w:val="00ED009C"/>
    <w:rsid w:val="00ED1486"/>
    <w:rsid w:val="00ED2601"/>
    <w:rsid w:val="00ED26C7"/>
    <w:rsid w:val="00ED2860"/>
    <w:rsid w:val="00ED29A0"/>
    <w:rsid w:val="00ED30A6"/>
    <w:rsid w:val="00ED4145"/>
    <w:rsid w:val="00ED43FA"/>
    <w:rsid w:val="00ED594F"/>
    <w:rsid w:val="00ED59F9"/>
    <w:rsid w:val="00ED6063"/>
    <w:rsid w:val="00ED6079"/>
    <w:rsid w:val="00ED682E"/>
    <w:rsid w:val="00ED7C2A"/>
    <w:rsid w:val="00EE03EF"/>
    <w:rsid w:val="00EE0643"/>
    <w:rsid w:val="00EE0B1E"/>
    <w:rsid w:val="00EE0C32"/>
    <w:rsid w:val="00EE159E"/>
    <w:rsid w:val="00EE26CE"/>
    <w:rsid w:val="00EE31FD"/>
    <w:rsid w:val="00EE33B5"/>
    <w:rsid w:val="00EE391B"/>
    <w:rsid w:val="00EE3BC7"/>
    <w:rsid w:val="00EE3E8B"/>
    <w:rsid w:val="00EE43E2"/>
    <w:rsid w:val="00EE619D"/>
    <w:rsid w:val="00EE693C"/>
    <w:rsid w:val="00EE69EC"/>
    <w:rsid w:val="00EE6E78"/>
    <w:rsid w:val="00EE78B8"/>
    <w:rsid w:val="00EE7EDB"/>
    <w:rsid w:val="00EF11B0"/>
    <w:rsid w:val="00EF1A6D"/>
    <w:rsid w:val="00EF2EF3"/>
    <w:rsid w:val="00EF2F56"/>
    <w:rsid w:val="00EF30D0"/>
    <w:rsid w:val="00EF3DCE"/>
    <w:rsid w:val="00EF42BA"/>
    <w:rsid w:val="00EF4312"/>
    <w:rsid w:val="00EF52B7"/>
    <w:rsid w:val="00EF6154"/>
    <w:rsid w:val="00EF6394"/>
    <w:rsid w:val="00EF74F8"/>
    <w:rsid w:val="00F005E7"/>
    <w:rsid w:val="00F008CC"/>
    <w:rsid w:val="00F00C3C"/>
    <w:rsid w:val="00F010D2"/>
    <w:rsid w:val="00F017A2"/>
    <w:rsid w:val="00F01ABB"/>
    <w:rsid w:val="00F01F1E"/>
    <w:rsid w:val="00F03807"/>
    <w:rsid w:val="00F03983"/>
    <w:rsid w:val="00F0428A"/>
    <w:rsid w:val="00F04A35"/>
    <w:rsid w:val="00F04DD0"/>
    <w:rsid w:val="00F056D1"/>
    <w:rsid w:val="00F05C8E"/>
    <w:rsid w:val="00F061B7"/>
    <w:rsid w:val="00F07369"/>
    <w:rsid w:val="00F1081E"/>
    <w:rsid w:val="00F116A9"/>
    <w:rsid w:val="00F11B14"/>
    <w:rsid w:val="00F125AB"/>
    <w:rsid w:val="00F126AB"/>
    <w:rsid w:val="00F12D0C"/>
    <w:rsid w:val="00F131C1"/>
    <w:rsid w:val="00F1492D"/>
    <w:rsid w:val="00F14BFD"/>
    <w:rsid w:val="00F1703F"/>
    <w:rsid w:val="00F17C69"/>
    <w:rsid w:val="00F21403"/>
    <w:rsid w:val="00F21BE4"/>
    <w:rsid w:val="00F21DF2"/>
    <w:rsid w:val="00F22126"/>
    <w:rsid w:val="00F22505"/>
    <w:rsid w:val="00F22C09"/>
    <w:rsid w:val="00F23720"/>
    <w:rsid w:val="00F24CED"/>
    <w:rsid w:val="00F24D6E"/>
    <w:rsid w:val="00F24F9E"/>
    <w:rsid w:val="00F250C7"/>
    <w:rsid w:val="00F25515"/>
    <w:rsid w:val="00F25CB6"/>
    <w:rsid w:val="00F26B96"/>
    <w:rsid w:val="00F26D37"/>
    <w:rsid w:val="00F270BB"/>
    <w:rsid w:val="00F30823"/>
    <w:rsid w:val="00F3097D"/>
    <w:rsid w:val="00F30F25"/>
    <w:rsid w:val="00F3115F"/>
    <w:rsid w:val="00F31572"/>
    <w:rsid w:val="00F3211B"/>
    <w:rsid w:val="00F3227E"/>
    <w:rsid w:val="00F33609"/>
    <w:rsid w:val="00F336B5"/>
    <w:rsid w:val="00F33B4E"/>
    <w:rsid w:val="00F35FF0"/>
    <w:rsid w:val="00F36243"/>
    <w:rsid w:val="00F36335"/>
    <w:rsid w:val="00F36471"/>
    <w:rsid w:val="00F36950"/>
    <w:rsid w:val="00F36E57"/>
    <w:rsid w:val="00F36F68"/>
    <w:rsid w:val="00F37259"/>
    <w:rsid w:val="00F3754F"/>
    <w:rsid w:val="00F404B0"/>
    <w:rsid w:val="00F409F3"/>
    <w:rsid w:val="00F40B8D"/>
    <w:rsid w:val="00F41815"/>
    <w:rsid w:val="00F41C28"/>
    <w:rsid w:val="00F43A71"/>
    <w:rsid w:val="00F4482E"/>
    <w:rsid w:val="00F4496D"/>
    <w:rsid w:val="00F44B89"/>
    <w:rsid w:val="00F44C1E"/>
    <w:rsid w:val="00F45A9C"/>
    <w:rsid w:val="00F4664B"/>
    <w:rsid w:val="00F50787"/>
    <w:rsid w:val="00F50BE4"/>
    <w:rsid w:val="00F51359"/>
    <w:rsid w:val="00F522EC"/>
    <w:rsid w:val="00F528C0"/>
    <w:rsid w:val="00F52AB8"/>
    <w:rsid w:val="00F539A6"/>
    <w:rsid w:val="00F54272"/>
    <w:rsid w:val="00F54985"/>
    <w:rsid w:val="00F54B1A"/>
    <w:rsid w:val="00F550ED"/>
    <w:rsid w:val="00F56B4B"/>
    <w:rsid w:val="00F56E76"/>
    <w:rsid w:val="00F575DC"/>
    <w:rsid w:val="00F57925"/>
    <w:rsid w:val="00F60742"/>
    <w:rsid w:val="00F60A4A"/>
    <w:rsid w:val="00F60DFF"/>
    <w:rsid w:val="00F60EA5"/>
    <w:rsid w:val="00F61A96"/>
    <w:rsid w:val="00F63139"/>
    <w:rsid w:val="00F63AE1"/>
    <w:rsid w:val="00F6423D"/>
    <w:rsid w:val="00F64C1F"/>
    <w:rsid w:val="00F65BE9"/>
    <w:rsid w:val="00F65DCE"/>
    <w:rsid w:val="00F6629F"/>
    <w:rsid w:val="00F6731D"/>
    <w:rsid w:val="00F67894"/>
    <w:rsid w:val="00F701A2"/>
    <w:rsid w:val="00F70606"/>
    <w:rsid w:val="00F7110A"/>
    <w:rsid w:val="00F71D0B"/>
    <w:rsid w:val="00F7210D"/>
    <w:rsid w:val="00F72621"/>
    <w:rsid w:val="00F7384E"/>
    <w:rsid w:val="00F739D8"/>
    <w:rsid w:val="00F740C2"/>
    <w:rsid w:val="00F74B7C"/>
    <w:rsid w:val="00F75553"/>
    <w:rsid w:val="00F7576F"/>
    <w:rsid w:val="00F77496"/>
    <w:rsid w:val="00F779EB"/>
    <w:rsid w:val="00F77C88"/>
    <w:rsid w:val="00F81C48"/>
    <w:rsid w:val="00F824FE"/>
    <w:rsid w:val="00F83EAD"/>
    <w:rsid w:val="00F8416A"/>
    <w:rsid w:val="00F84205"/>
    <w:rsid w:val="00F84220"/>
    <w:rsid w:val="00F8454A"/>
    <w:rsid w:val="00F845E5"/>
    <w:rsid w:val="00F85175"/>
    <w:rsid w:val="00F85694"/>
    <w:rsid w:val="00F85925"/>
    <w:rsid w:val="00F860C6"/>
    <w:rsid w:val="00F86442"/>
    <w:rsid w:val="00F86F78"/>
    <w:rsid w:val="00F871B9"/>
    <w:rsid w:val="00F87241"/>
    <w:rsid w:val="00F87B60"/>
    <w:rsid w:val="00F9001C"/>
    <w:rsid w:val="00F91C8D"/>
    <w:rsid w:val="00F926F0"/>
    <w:rsid w:val="00F92F9B"/>
    <w:rsid w:val="00F934CE"/>
    <w:rsid w:val="00F937DC"/>
    <w:rsid w:val="00F93904"/>
    <w:rsid w:val="00F950FC"/>
    <w:rsid w:val="00F95D3D"/>
    <w:rsid w:val="00F9662C"/>
    <w:rsid w:val="00F96E20"/>
    <w:rsid w:val="00F97579"/>
    <w:rsid w:val="00FA0D70"/>
    <w:rsid w:val="00FA0E94"/>
    <w:rsid w:val="00FA11F3"/>
    <w:rsid w:val="00FA3C51"/>
    <w:rsid w:val="00FA4527"/>
    <w:rsid w:val="00FA4621"/>
    <w:rsid w:val="00FA4CFA"/>
    <w:rsid w:val="00FA4F69"/>
    <w:rsid w:val="00FA53FC"/>
    <w:rsid w:val="00FA5C8D"/>
    <w:rsid w:val="00FA5D6D"/>
    <w:rsid w:val="00FA632D"/>
    <w:rsid w:val="00FB037E"/>
    <w:rsid w:val="00FB0614"/>
    <w:rsid w:val="00FB07BC"/>
    <w:rsid w:val="00FB07E3"/>
    <w:rsid w:val="00FB099F"/>
    <w:rsid w:val="00FB0C67"/>
    <w:rsid w:val="00FB136D"/>
    <w:rsid w:val="00FB13D5"/>
    <w:rsid w:val="00FB17C8"/>
    <w:rsid w:val="00FB1B0E"/>
    <w:rsid w:val="00FB20CA"/>
    <w:rsid w:val="00FB2F66"/>
    <w:rsid w:val="00FB3492"/>
    <w:rsid w:val="00FB354C"/>
    <w:rsid w:val="00FB3EF2"/>
    <w:rsid w:val="00FB532D"/>
    <w:rsid w:val="00FB6FDE"/>
    <w:rsid w:val="00FB7C8F"/>
    <w:rsid w:val="00FC0872"/>
    <w:rsid w:val="00FC0AF2"/>
    <w:rsid w:val="00FC14F4"/>
    <w:rsid w:val="00FC1A62"/>
    <w:rsid w:val="00FC2BE3"/>
    <w:rsid w:val="00FC2F33"/>
    <w:rsid w:val="00FC327C"/>
    <w:rsid w:val="00FC45EC"/>
    <w:rsid w:val="00FC7937"/>
    <w:rsid w:val="00FD0BCA"/>
    <w:rsid w:val="00FD1AB1"/>
    <w:rsid w:val="00FD2803"/>
    <w:rsid w:val="00FD38AB"/>
    <w:rsid w:val="00FD3973"/>
    <w:rsid w:val="00FD4141"/>
    <w:rsid w:val="00FD4327"/>
    <w:rsid w:val="00FD43AC"/>
    <w:rsid w:val="00FD461A"/>
    <w:rsid w:val="00FD4B7D"/>
    <w:rsid w:val="00FD6898"/>
    <w:rsid w:val="00FD6E5E"/>
    <w:rsid w:val="00FD7910"/>
    <w:rsid w:val="00FD7937"/>
    <w:rsid w:val="00FE0D29"/>
    <w:rsid w:val="00FE1681"/>
    <w:rsid w:val="00FE1717"/>
    <w:rsid w:val="00FE1833"/>
    <w:rsid w:val="00FE1F94"/>
    <w:rsid w:val="00FE405C"/>
    <w:rsid w:val="00FE439F"/>
    <w:rsid w:val="00FE68F0"/>
    <w:rsid w:val="00FE6A1C"/>
    <w:rsid w:val="00FE7610"/>
    <w:rsid w:val="00FE7634"/>
    <w:rsid w:val="00FE7D47"/>
    <w:rsid w:val="00FF0131"/>
    <w:rsid w:val="00FF0315"/>
    <w:rsid w:val="00FF0569"/>
    <w:rsid w:val="00FF0D58"/>
    <w:rsid w:val="00FF0E53"/>
    <w:rsid w:val="00FF1477"/>
    <w:rsid w:val="00FF1CAF"/>
    <w:rsid w:val="00FF208A"/>
    <w:rsid w:val="00FF288D"/>
    <w:rsid w:val="00FF289D"/>
    <w:rsid w:val="00FF3C1E"/>
    <w:rsid w:val="00FF4231"/>
    <w:rsid w:val="00FF53A5"/>
    <w:rsid w:val="00FF5963"/>
    <w:rsid w:val="00FF5AF6"/>
    <w:rsid w:val="00FF5D4B"/>
    <w:rsid w:val="00FF5DA7"/>
    <w:rsid w:val="00FF6AE6"/>
    <w:rsid w:val="00FF77DE"/>
    <w:rsid w:val="00FF7E1D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C2EC0"/>
  <w15:docId w15:val="{E9C092CA-FC45-4E0B-89B7-86C130CC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66FA"/>
    <w:rPr>
      <w:sz w:val="24"/>
      <w:szCs w:val="28"/>
    </w:rPr>
  </w:style>
  <w:style w:type="paragraph" w:styleId="5">
    <w:name w:val="heading 5"/>
    <w:basedOn w:val="a"/>
    <w:next w:val="a"/>
    <w:qFormat/>
    <w:rsid w:val="00BC1C4A"/>
    <w:pPr>
      <w:keepNext/>
      <w:spacing w:before="240"/>
      <w:outlineLvl w:val="4"/>
    </w:pPr>
    <w:rPr>
      <w:rFonts w:eastAsia="Cordia New" w:cs="Tahoma"/>
      <w:b/>
      <w:bCs/>
      <w:sz w:val="72"/>
      <w:szCs w:val="72"/>
      <w:lang w:eastAsia="th-TH"/>
    </w:rPr>
  </w:style>
  <w:style w:type="paragraph" w:styleId="6">
    <w:name w:val="heading 6"/>
    <w:basedOn w:val="a"/>
    <w:next w:val="a"/>
    <w:qFormat/>
    <w:rsid w:val="00BC1C4A"/>
    <w:pPr>
      <w:keepNext/>
      <w:outlineLvl w:val="5"/>
    </w:pPr>
    <w:rPr>
      <w:rFonts w:eastAsia="Cordia New" w:cs="Tahoma"/>
      <w:b/>
      <w:bCs/>
      <w:sz w:val="28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B014CC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B014CC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903B3A"/>
    <w:pPr>
      <w:ind w:left="720"/>
      <w:contextualSpacing/>
    </w:pPr>
  </w:style>
  <w:style w:type="table" w:styleId="ac">
    <w:name w:val="Table Grid"/>
    <w:basedOn w:val="a1"/>
    <w:uiPriority w:val="59"/>
    <w:rsid w:val="00FA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rsid w:val="00A951B9"/>
    <w:rPr>
      <w:sz w:val="24"/>
      <w:szCs w:val="28"/>
    </w:rPr>
  </w:style>
  <w:style w:type="character" w:styleId="ad">
    <w:name w:val="Unresolved Mention"/>
    <w:basedOn w:val="a0"/>
    <w:uiPriority w:val="99"/>
    <w:semiHidden/>
    <w:unhideWhenUsed/>
    <w:rsid w:val="002F6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raban@dla.go.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Desktop\New%20folder\&#3610;&#3633;&#3609;&#3607;&#3638;&#3585;&#3652;&#3611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1061-6094-437B-B207-FC58453F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บันทึกไปราชการ</Template>
  <TotalTime>1944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DLA_61XXX</cp:lastModifiedBy>
  <cp:revision>608</cp:revision>
  <cp:lastPrinted>2026-01-07T23:25:00Z</cp:lastPrinted>
  <dcterms:created xsi:type="dcterms:W3CDTF">2025-10-28T03:26:00Z</dcterms:created>
  <dcterms:modified xsi:type="dcterms:W3CDTF">2026-01-09T07:21:00Z</dcterms:modified>
</cp:coreProperties>
</file>